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auto"/>
          <w:sz w:val="44"/>
          <w:szCs w:val="44"/>
          <w:lang w:val="en-US" w:eastAsia="zh-CN"/>
        </w:rPr>
        <w:t>同意报考介绍信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84EDAFCF-224F-4767-922C-2E476A041FA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3946708-0328-4368-B360-93F2349D71D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51CD974-EAA3-4181-AAFD-A3C473F626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8603C97-4A19-4225-AC07-E30A60C2D5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CB69CEE-9BC2-4907-9A93-5F54457DA3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8F505E5-9069-4794-8493-EF674FC03A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3254967-280D-4D5B-8FB8-9D6F742357F3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EE3BB7BC-351C-4C01-A294-8B2E46EA7BA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6F88FB38-C480-427D-8DBF-5A99F7D197A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55FD995D-AE99-4CEE-8921-96740A51B23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2ZTIyZmNkMjJjOWNmMTE0NDkyNmI3NzExZjY3YjQ5YSIsInVzZXJDb3VudCI6Mn0="/>
  </w:docVars>
  <w:rsids>
    <w:rsidRoot w:val="25766E97"/>
    <w:rsid w:val="00FE1942"/>
    <w:rsid w:val="0DB23DD0"/>
    <w:rsid w:val="0F5D776A"/>
    <w:rsid w:val="110F3A07"/>
    <w:rsid w:val="17BE2762"/>
    <w:rsid w:val="1EF47B8C"/>
    <w:rsid w:val="233D5EA2"/>
    <w:rsid w:val="24AA2F7B"/>
    <w:rsid w:val="25766E97"/>
    <w:rsid w:val="283604BC"/>
    <w:rsid w:val="2D19517B"/>
    <w:rsid w:val="2F1321AD"/>
    <w:rsid w:val="3E3F6F45"/>
    <w:rsid w:val="49537365"/>
    <w:rsid w:val="4FC74056"/>
    <w:rsid w:val="516A3A56"/>
    <w:rsid w:val="54FA24B0"/>
    <w:rsid w:val="56F91B04"/>
    <w:rsid w:val="5FBD1346"/>
    <w:rsid w:val="64197903"/>
    <w:rsid w:val="659A6BA8"/>
    <w:rsid w:val="6760797E"/>
    <w:rsid w:val="68D1198F"/>
    <w:rsid w:val="6CFA617E"/>
    <w:rsid w:val="6D736A1A"/>
    <w:rsid w:val="6D8E174D"/>
    <w:rsid w:val="6FC34F4E"/>
    <w:rsid w:val="73A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2</Pages>
  <Words>376</Words>
  <Characters>398</Characters>
  <Lines>0</Lines>
  <Paragraphs>0</Paragraphs>
  <TotalTime>0</TotalTime>
  <ScaleCrop>false</ScaleCrop>
  <LinksUpToDate>false</LinksUpToDate>
  <CharactersWithSpaces>567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大图图</cp:lastModifiedBy>
  <dcterms:modified xsi:type="dcterms:W3CDTF">2023-12-22T02:09:15Z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</Properties>
</file>