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VzJJdsAAAALAQAADwAAAAAAAAAB&#10;ACAAAAAiAAAAZHJzL2Rvd25yZXYueG1sUEsBAhQAFAAAAAgAh07iQLELtnx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jc w:val="center"/>
        </w:trPr>
        <w:tc>
          <w:tcPr>
            <w:tcW w:w="10677" w:type="dxa"/>
            <w:gridSpan w:val="8"/>
            <w:vAlign w:val="top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eastAsia="zh-CN"/>
              </w:rPr>
              <w:t>如一直未就业请备注未就业原因：</w:t>
            </w:r>
          </w:p>
        </w:tc>
      </w:tr>
    </w:tbl>
    <w:p>
      <w:pPr>
        <w:sectPr>
          <w:pgSz w:w="11906" w:h="16838"/>
          <w:pgMar w:top="1327" w:right="1576" w:bottom="986" w:left="1576" w:header="851" w:footer="992" w:gutter="0"/>
          <w:cols w:space="0" w:num="1"/>
          <w:rtlGutter w:val="0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  <w:embedRegular r:id="rId1" w:fontKey="{28C25A0B-5ED3-4195-ADD6-C02AE193DA83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D6A87216-7FC8-4193-A363-0161C1EE47C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08CD4B49-231E-448B-95B4-102CF87C83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0603F1F-65BB-451C-960F-8DEF2FD2B86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4F4E634-24DF-441D-8769-A9F7E849B0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AA39DE-7997-48FF-AB54-B37FCD57A09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43F043B3-B9B0-4D66-B71D-C32E52533C4B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75667AEA-ACBE-4351-94D5-1D7687B04C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M0MjRiYmU4ZDVmMjBiMGFiOWJmNzczNDM0MDIxMTcxIiwidXNlckNvdW50Ijo1fQ=="/>
  </w:docVars>
  <w:rsids>
    <w:rsidRoot w:val="661D4CCF"/>
    <w:rsid w:val="01384283"/>
    <w:rsid w:val="07D563C7"/>
    <w:rsid w:val="07E7144B"/>
    <w:rsid w:val="0FEA58CB"/>
    <w:rsid w:val="26457DCB"/>
    <w:rsid w:val="27D06A8E"/>
    <w:rsid w:val="329D4523"/>
    <w:rsid w:val="661D4CCF"/>
    <w:rsid w:val="7167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111</Words>
  <Characters>111</Characters>
  <Lines>0</Lines>
  <Paragraphs>0</Paragraphs>
  <TotalTime>17</TotalTime>
  <ScaleCrop>false</ScaleCrop>
  <LinksUpToDate>false</LinksUpToDate>
  <CharactersWithSpaces>111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2022-03-22T01:11:00Z</dcterms:created>
  <dc:creator>亲爱的 </dc:creator>
  <cp:lastModifiedBy>亲爱的 </cp:lastModifiedBy>
  <cp:lastPrinted>2022-06-17T03:08:00Z</cp:lastPrinted>
  <dcterms:modified xsi:type="dcterms:W3CDTF">2022-08-18T09:44:53Z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096DCB0625C54FBCA2244227B5D25BE5</vt:lpwstr>
  </property>
  <property fmtid="{D5CDD505-2E9C-101B-9397-08002B2CF9AE}" pid="4" name="KSOTemplateUUID">
    <vt:lpwstr>v1.0_mb_d3Cvgt7/+E+29brlN5VRyA==</vt:lpwstr>
  </property>
</Properties>
</file>