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pPr w:leftFromText="180" w:rightFromText="180" w:vertAnchor="page" w:horzAnchor="page" w:tblpX="667" w:tblpY="469"/>
        <w:tblOverlap w:val="never"/>
        <w:tblW w:w="10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2"/>
        <w:gridCol w:w="512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10820" w:type="dxa"/>
            <w:gridSpan w:val="19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48"/>
                <w:szCs w:val="48"/>
                <w:vertAlign w:val="baseline"/>
                <w:lang w:val="en-US" w:eastAsia="zh-CN"/>
              </w:rPr>
              <w:t>个人简历信息表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3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性别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民族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籍贯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血型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体重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语言水平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51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2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现居住地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6190" w:type="dxa"/>
            <w:gridSpan w:val="1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应聘岗位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期望薪资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3100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熟悉软件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职称/资格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关系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联系方式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阶段</w:t>
            </w: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毕业院校/专业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1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应聘结果</w:t>
            </w:r>
          </w:p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及意见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820" w:type="dxa"/>
            <w:gridSpan w:val="1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本人承诺，以上所填信息均属实，如与事实不符，愿承担一切法律责任。</w:t>
            </w:r>
          </w:p>
        </w:tc>
      </w:tr>
    </w:tbl>
    <w:p>
      <w:bookmarkStart w:id="0" w:name="_GoBack"/>
      <w:bookmarkEnd w:id="0"/>
    </w:p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53909028-FF4E-4BD5-B26B-501AD8E5E82A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F2CF649C-9EBF-4C5B-A28C-3A9D4A7072E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E494E55F-FD0E-47AD-93AD-31C850D93B3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8A0E5112-2245-4C14-948B-7CEB6C163A0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21F9654-7653-4C84-BA6B-B3691EFDF30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53D95C0F-47C4-48DE-99F9-7C3C7B03871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8349AB4D-0510-41B4-9100-D5A63723E14D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8" w:fontKey="{5B6B21E6-C356-4886-B9DA-E305791CFAD4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YsImhkaWQiOiJiNzg5YTU5NzA1Mzg3NDI4NTI5YjFkNWQyMGNiOWUyYiIsInVzZXJDb3VudCI6Mn0="/>
  </w:docVars>
  <w:rsids>
    <w:rsidRoot w:val="23A45022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BB354CD"/>
    <w:rsid w:val="0E2C594E"/>
    <w:rsid w:val="1F532EDF"/>
    <w:rsid w:val="23A45022"/>
    <w:rsid w:val="25957E15"/>
    <w:rsid w:val="3488269E"/>
    <w:rsid w:val="432805B4"/>
    <w:rsid w:val="489A1870"/>
    <w:rsid w:val="52716D74"/>
    <w:rsid w:val="5568693A"/>
    <w:rsid w:val="58672482"/>
    <w:rsid w:val="5A9F2599"/>
    <w:rsid w:val="64ED7CF6"/>
    <w:rsid w:val="67983F30"/>
    <w:rsid w:val="679A00E7"/>
    <w:rsid w:val="67E83C97"/>
    <w:rsid w:val="6A50548A"/>
    <w:rsid w:val="6CA12BD0"/>
    <w:rsid w:val="74931633"/>
    <w:rsid w:val="74EE31FE"/>
    <w:rsid w:val="794F06AD"/>
    <w:rsid w:val="79863CD3"/>
    <w:rsid w:val="7A787452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91842c1e-a0d9-437d-a40a-65a7189421fa\&#20010;&#20154;&#31616;&#21382;&#20449;&#24687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个人简历信息表.docx</Template>
  <Pages>2</Pages>
  <Words>174</Words>
  <Characters>174</Characters>
  <Lines>6</Lines>
  <Paragraphs>1</Paragraphs>
  <TotalTime>5</TotalTime>
  <ScaleCrop>false</ScaleCrop>
  <LinksUpToDate>false</LinksUpToDate>
  <CharactersWithSpaces>174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2022-10-31T02:18:00Z</dcterms:created>
  <dc:creator>admin</dc:creator>
  <cp:lastModifiedBy>king</cp:lastModifiedBy>
  <cp:lastPrinted>2022-10-31T08:24:00Z</cp:lastPrinted>
  <dcterms:modified xsi:type="dcterms:W3CDTF">2022-10-31T08:30:09Z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v1.0_mb_yduHFjfgmr3P5Li41dU4EQ==</vt:lpwstr>
  </property>
  <property fmtid="{D5CDD505-2E9C-101B-9397-08002B2CF9AE}" pid="4" name="ICV">
    <vt:lpwstr>3005DC5DA16945CB8B8A479F6DCEDFF6</vt:lpwstr>
  </property>
  <property fmtid="{D5CDD505-2E9C-101B-9397-08002B2CF9AE}" pid="5" name="KSOProductBuildVer">
    <vt:lpwstr>2052-11.1.0.12763</vt:lpwstr>
  </property>
</Properties>
</file>