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Lines="50" w:line="600" w:lineRule="exact"/>
        <w:rPr>
          <w:rFonts w:ascii="Times New Roman" w:hAnsi="Times New Roman" w:eastAsia="黑体" w:cs="Times New Roman"/>
          <w:sz w:val="32"/>
          <w:szCs w:val="32"/>
        </w:rPr>
      </w:pPr>
      <w:bookmarkStart w:id="0" w:name="_GoBack"/>
      <w:bookmarkEnd w:id="0"/>
      <w:r>
        <w:rPr>
          <w:rFonts w:hint="eastAsia" w:ascii="Times New Roman" w:hAnsi="黑体" w:eastAsia="黑体" w:cs="黑体"/>
          <w:sz w:val="32"/>
          <w:szCs w:val="32"/>
        </w:rPr>
        <w:t>附件</w:t>
      </w:r>
      <w:r>
        <w:rPr>
          <w:rFonts w:ascii="Times New Roman" w:hAnsi="Times New Roman" w:eastAsia="黑体" w:cs="Times New Roman"/>
          <w:sz w:val="32"/>
          <w:szCs w:val="32"/>
        </w:rPr>
        <w:t>2</w:t>
      </w:r>
    </w:p>
    <w:p>
      <w:pPr>
        <w:spacing w:line="520" w:lineRule="exact"/>
        <w:jc w:val="center"/>
        <w:rPr>
          <w:rFonts w:hint="eastAsia" w:ascii="黑体" w:hAnsi="黑体" w:eastAsia="黑体" w:cs="黑体"/>
          <w:bCs/>
          <w:color w:val="auto"/>
          <w:sz w:val="36"/>
          <w:szCs w:val="36"/>
        </w:rPr>
      </w:pPr>
      <w:r>
        <w:rPr>
          <w:rFonts w:hint="eastAsia" w:ascii="黑体" w:hAnsi="黑体" w:eastAsia="黑体" w:cs="黑体"/>
          <w:bCs/>
          <w:color w:val="auto"/>
          <w:sz w:val="36"/>
          <w:szCs w:val="36"/>
        </w:rPr>
        <w:t>开福区2022年公开招聘专职党务工作者</w:t>
      </w:r>
    </w:p>
    <w:p>
      <w:pPr>
        <w:spacing w:line="520" w:lineRule="exact"/>
        <w:jc w:val="center"/>
        <w:rPr>
          <w:rFonts w:hint="eastAsia" w:ascii="黑体" w:hAnsi="黑体" w:eastAsia="黑体" w:cs="黑体"/>
          <w:bCs/>
          <w:color w:val="auto"/>
          <w:sz w:val="36"/>
          <w:szCs w:val="36"/>
        </w:rPr>
      </w:pPr>
      <w:r>
        <w:rPr>
          <w:rFonts w:hint="eastAsia" w:ascii="黑体" w:hAnsi="黑体" w:eastAsia="黑体" w:cs="黑体"/>
          <w:bCs/>
          <w:color w:val="auto"/>
          <w:sz w:val="36"/>
          <w:szCs w:val="36"/>
        </w:rPr>
        <w:t>考生健康</w:t>
      </w:r>
      <w:r>
        <w:rPr>
          <w:rFonts w:hint="eastAsia" w:ascii="黑体" w:hAnsi="黑体" w:eastAsia="黑体" w:cs="黑体"/>
          <w:bCs/>
          <w:color w:val="auto"/>
          <w:sz w:val="36"/>
          <w:szCs w:val="36"/>
          <w:lang w:eastAsia="zh-CN"/>
        </w:rPr>
        <w:t>情况</w:t>
      </w:r>
      <w:r>
        <w:rPr>
          <w:rFonts w:hint="eastAsia" w:ascii="黑体" w:hAnsi="黑体" w:eastAsia="黑体" w:cs="黑体"/>
          <w:bCs/>
          <w:color w:val="auto"/>
          <w:sz w:val="36"/>
          <w:szCs w:val="36"/>
        </w:rPr>
        <w:t>申报表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仿宋_GB2312" w:cs="Times New Roman"/>
          <w:color w:val="auto"/>
          <w:sz w:val="11"/>
          <w:szCs w:val="11"/>
        </w:rPr>
      </w:pPr>
    </w:p>
    <w:p>
      <w:pPr>
        <w:spacing w:line="440" w:lineRule="exact"/>
        <w:rPr>
          <w:rFonts w:hint="default" w:ascii="Times New Roman" w:hAnsi="Times New Roman" w:eastAsia="仿宋_GB2312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姓名：            性别：男□  女□          年龄：</w:t>
      </w:r>
    </w:p>
    <w:p>
      <w:pPr>
        <w:spacing w:line="440" w:lineRule="exact"/>
        <w:rPr>
          <w:rFonts w:hint="default" w:ascii="Times New Roman" w:hAnsi="Times New Roman" w:eastAsia="仿宋_GB2312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 xml:space="preserve">住址：            工作单位：          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 xml:space="preserve"> 联系方式：   </w:t>
      </w:r>
    </w:p>
    <w:p>
      <w:pPr>
        <w:spacing w:line="440" w:lineRule="exact"/>
        <w:rPr>
          <w:rFonts w:hint="default" w:ascii="Times New Roman" w:hAnsi="Times New Roman" w:eastAsia="仿宋_GB2312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1.近28天是否有境外旅居史：是□  否□ ，如有请注明国家（地区）____________________</w:t>
      </w:r>
    </w:p>
    <w:p>
      <w:pPr>
        <w:spacing w:line="440" w:lineRule="exact"/>
        <w:rPr>
          <w:rFonts w:hint="default" w:ascii="Times New Roman" w:hAnsi="Times New Roman" w:eastAsia="仿宋_GB2312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2.近14天是否有境内中高风险区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eastAsia="zh-CN"/>
        </w:rPr>
        <w:t>、封控区、管控区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旅居史：是□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否□</w:t>
      </w:r>
    </w:p>
    <w:p>
      <w:pPr>
        <w:spacing w:line="440" w:lineRule="exact"/>
        <w:rPr>
          <w:rFonts w:hint="default" w:ascii="Times New Roman" w:hAnsi="Times New Roman" w:eastAsia="仿宋_GB2312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3.近14天是否有境内中高风险地区所在城市旅居史：是□  否□，如有请注明城市/街道________， 最后离开风险地区所在城市的时间为：______________</w:t>
      </w:r>
    </w:p>
    <w:p>
      <w:pPr>
        <w:spacing w:line="440" w:lineRule="exact"/>
        <w:rPr>
          <w:rFonts w:hint="default" w:ascii="Times New Roman" w:hAnsi="Times New Roman" w:eastAsia="仿宋_GB2312" w:cs="Times New Roman"/>
          <w:color w:val="auto"/>
          <w:w w:val="90"/>
          <w:sz w:val="28"/>
          <w:szCs w:val="32"/>
        </w:rPr>
      </w:pPr>
      <w:r>
        <w:rPr>
          <w:rFonts w:hint="eastAsia" w:ascii="Times New Roman" w:hAnsi="Times New Roman" w:eastAsia="仿宋_GB2312" w:cs="Times New Roman"/>
          <w:color w:val="auto"/>
          <w:sz w:val="28"/>
          <w:szCs w:val="32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color w:val="auto"/>
          <w:sz w:val="28"/>
          <w:szCs w:val="32"/>
        </w:rPr>
        <w:t>.近14天是否接触过来自中高风险区的亲属、朋友：是</w:t>
      </w:r>
      <w:r>
        <w:rPr>
          <w:rFonts w:hint="default" w:ascii="Times New Roman" w:hAnsi="Times New Roman" w:eastAsia="仿宋_GB2312" w:cs="Times New Roman"/>
          <w:color w:val="auto"/>
          <w:sz w:val="28"/>
          <w:szCs w:val="32"/>
        </w:rPr>
        <w:sym w:font="Wingdings 2" w:char="00A3"/>
      </w:r>
      <w:r>
        <w:rPr>
          <w:rFonts w:hint="default" w:ascii="Times New Roman" w:hAnsi="Times New Roman" w:eastAsia="仿宋_GB2312" w:cs="Times New Roman"/>
          <w:color w:val="auto"/>
          <w:sz w:val="28"/>
          <w:szCs w:val="32"/>
        </w:rPr>
        <w:t>否□</w:t>
      </w:r>
    </w:p>
    <w:p>
      <w:pPr>
        <w:spacing w:line="440" w:lineRule="exact"/>
        <w:rPr>
          <w:rFonts w:hint="default" w:ascii="Times New Roman" w:hAnsi="Times New Roman" w:eastAsia="仿宋_GB2312" w:cs="Times New Roman"/>
          <w:color w:val="auto"/>
          <w:sz w:val="28"/>
          <w:szCs w:val="28"/>
        </w:rPr>
      </w:pP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.近14天是否接触过可疑病例及发热病人：是□  否□</w:t>
      </w:r>
    </w:p>
    <w:p>
      <w:pPr>
        <w:spacing w:line="440" w:lineRule="exact"/>
        <w:rPr>
          <w:rFonts w:hint="default" w:ascii="Times New Roman" w:hAnsi="Times New Roman" w:eastAsia="仿宋_GB2312" w:cs="Times New Roman"/>
          <w:color w:val="auto"/>
          <w:sz w:val="28"/>
          <w:szCs w:val="28"/>
        </w:rPr>
      </w:pP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.近14天是否有家人、朋友发热或患肺炎等疾病：是□  否□</w:t>
      </w:r>
    </w:p>
    <w:p>
      <w:pPr>
        <w:spacing w:line="440" w:lineRule="exact"/>
        <w:rPr>
          <w:rFonts w:hint="default" w:ascii="Times New Roman" w:hAnsi="Times New Roman" w:eastAsia="仿宋_GB2312" w:cs="Times New Roman"/>
          <w:color w:val="auto"/>
          <w:sz w:val="28"/>
          <w:szCs w:val="28"/>
        </w:rPr>
      </w:pP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.是否曾经诊断为新冠肺炎病例、无症状感染者：是□  否□</w:t>
      </w:r>
    </w:p>
    <w:p>
      <w:pPr>
        <w:spacing w:line="440" w:lineRule="exact"/>
        <w:rPr>
          <w:rFonts w:hint="default" w:ascii="Times New Roman" w:hAnsi="Times New Roman" w:eastAsia="仿宋_GB2312" w:cs="Times New Roman"/>
          <w:color w:val="auto"/>
          <w:sz w:val="28"/>
          <w:szCs w:val="28"/>
        </w:rPr>
      </w:pP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.近14天您本人是否有如下症状：</w:t>
      </w:r>
    </w:p>
    <w:p>
      <w:pPr>
        <w:spacing w:line="440" w:lineRule="exact"/>
        <w:rPr>
          <w:rFonts w:hint="default" w:ascii="Times New Roman" w:hAnsi="Times New Roman" w:eastAsia="仿宋_GB2312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 xml:space="preserve">发热□  咳嗽□  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eastAsia="zh-CN"/>
        </w:rPr>
        <w:t>寒颤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□    鼻塞□  流涕□  咽痛□</w:t>
      </w:r>
    </w:p>
    <w:p>
      <w:pPr>
        <w:spacing w:line="440" w:lineRule="exact"/>
        <w:rPr>
          <w:rFonts w:hint="default" w:ascii="Times New Roman" w:hAnsi="Times New Roman" w:eastAsia="仿宋_GB2312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头痛□  乏力□  肌肉酸痛□  关节酸痛□  气促呼吸困难□</w:t>
      </w:r>
    </w:p>
    <w:p>
      <w:pPr>
        <w:spacing w:line="440" w:lineRule="exact"/>
        <w:rPr>
          <w:rFonts w:hint="default" w:ascii="Times New Roman" w:hAnsi="Times New Roman" w:eastAsia="仿宋_GB2312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胸闷□  结膜充血□  恶心□  呕吐□  腹泻□  腹痛□</w:t>
      </w:r>
    </w:p>
    <w:p>
      <w:pPr>
        <w:spacing w:line="440" w:lineRule="exact"/>
        <w:rPr>
          <w:rFonts w:hint="default" w:ascii="Times New Roman" w:hAnsi="Times New Roman" w:eastAsia="仿宋_GB2312" w:cs="Times New Roman"/>
          <w:color w:val="auto"/>
          <w:sz w:val="28"/>
          <w:szCs w:val="28"/>
          <w:u w:val="singl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或有其他需要说明的身体不适症状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u w:val="single"/>
        </w:rPr>
        <w:t xml:space="preserve">                     </w:t>
      </w:r>
    </w:p>
    <w:p>
      <w:pPr>
        <w:spacing w:line="440" w:lineRule="exact"/>
        <w:rPr>
          <w:rFonts w:hint="default" w:ascii="Times New Roman" w:hAnsi="Times New Roman" w:eastAsia="仿宋_GB2312" w:cs="Times New Roman"/>
          <w:b w:val="0"/>
          <w:bCs w:val="0"/>
          <w:color w:val="auto"/>
          <w:sz w:val="28"/>
          <w:szCs w:val="28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28"/>
          <w:szCs w:val="28"/>
        </w:rPr>
        <w:t>□经核，本人均无上述相关情况</w:t>
      </w:r>
    </w:p>
    <w:p>
      <w:pPr>
        <w:spacing w:line="440" w:lineRule="exact"/>
        <w:rPr>
          <w:rFonts w:hint="default" w:ascii="Times New Roman" w:hAnsi="Times New Roman" w:eastAsia="仿宋_GB2312" w:cs="Times New Roman"/>
          <w:b w:val="0"/>
          <w:bCs w:val="0"/>
          <w:color w:val="auto"/>
          <w:sz w:val="28"/>
          <w:szCs w:val="28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28"/>
          <w:szCs w:val="28"/>
          <w:lang w:val="en-US" w:eastAsia="zh-CN"/>
        </w:rPr>
        <w:t>9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28"/>
          <w:szCs w:val="28"/>
        </w:rPr>
        <w:t>.健康码   □绿色   □黄色   □红色</w:t>
      </w:r>
    </w:p>
    <w:p>
      <w:pPr>
        <w:spacing w:line="440" w:lineRule="exact"/>
        <w:rPr>
          <w:rFonts w:hint="default" w:ascii="Times New Roman" w:hAnsi="Times New Roman" w:eastAsia="仿宋_GB2312" w:cs="Times New Roman"/>
          <w:b w:val="0"/>
          <w:bCs w:val="0"/>
          <w:color w:val="auto"/>
          <w:sz w:val="28"/>
          <w:szCs w:val="28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28"/>
          <w:szCs w:val="28"/>
        </w:rPr>
        <w:t>1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28"/>
          <w:szCs w:val="28"/>
          <w:lang w:val="en-US" w:eastAsia="zh-CN"/>
        </w:rPr>
        <w:t>0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28"/>
          <w:szCs w:val="28"/>
        </w:rPr>
        <w:t>.行程码   □有中高风险地区所在城市旅居史：______________</w:t>
      </w:r>
    </w:p>
    <w:p>
      <w:pPr>
        <w:spacing w:line="440" w:lineRule="exact"/>
        <w:ind w:firstLine="1680" w:firstLineChars="600"/>
        <w:rPr>
          <w:rFonts w:hint="default" w:ascii="Times New Roman" w:hAnsi="Times New Roman" w:eastAsia="仿宋_GB2312" w:cs="Times New Roman"/>
          <w:b w:val="0"/>
          <w:bCs w:val="0"/>
          <w:color w:val="auto"/>
          <w:sz w:val="28"/>
          <w:szCs w:val="28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28"/>
          <w:szCs w:val="28"/>
        </w:rPr>
        <w:t>□无中高风险地区所在城市旅居史</w:t>
      </w:r>
    </w:p>
    <w:p>
      <w:pPr>
        <w:spacing w:line="440" w:lineRule="exact"/>
        <w:rPr>
          <w:rFonts w:hint="default" w:ascii="Times New Roman" w:hAnsi="Times New Roman" w:cs="Times New Roman"/>
          <w:color w:val="auto"/>
          <w:sz w:val="20"/>
          <w:szCs w:val="22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z w:val="28"/>
          <w:szCs w:val="28"/>
        </w:rPr>
        <w:t>本人承诺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：如实填写上述内容，自觉履行疫情防控的法律法规义务，承担相应的法律法规责任。</w:t>
      </w:r>
    </w:p>
    <w:p>
      <w:pPr>
        <w:spacing w:line="440" w:lineRule="exact"/>
        <w:rPr>
          <w:rFonts w:hint="eastAsia" w:ascii="Times New Roman" w:hAnsi="Times New Roman" w:eastAsia="仿宋_GB2312" w:cs="Times New Roman"/>
          <w:color w:val="auto"/>
          <w:sz w:val="28"/>
          <w:szCs w:val="28"/>
          <w:lang w:eastAsia="zh-CN"/>
        </w:rPr>
      </w:pPr>
    </w:p>
    <w:p>
      <w:pPr>
        <w:spacing w:line="440" w:lineRule="exact"/>
        <w:rPr>
          <w:rFonts w:ascii="Times New Roman" w:hAnsi="Times New Roman" w:cs="Times New Roman"/>
        </w:rPr>
      </w:pP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eastAsia="zh-CN"/>
        </w:rPr>
        <w:t>承诺人签名：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 xml:space="preserve">                              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年    月    日</w:t>
      </w:r>
    </w:p>
    <w:sectPr>
      <w:headerReference r:id="rId3" w:type="default"/>
      <w:footerReference r:id="rId4" w:type="default"/>
      <w:pgSz w:w="11906" w:h="16838"/>
      <w:pgMar w:top="1701" w:right="1588" w:bottom="1588" w:left="1588" w:header="851" w:footer="1269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FEFAC94-8EC3-48A6-AA44-5E76556F8B2E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9C0879C0-8283-4005-B7C9-172D241DA07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9DA07F6-4885-4FEC-BBF3-CFFE17B5C45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00FC042-CDC1-4489-8BC8-1B60A2D9F1E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0C986302-B797-465E-981A-133B2A05F3F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6D4A6EA6-38C1-425B-A858-62F381301DF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536ECBE5-3D39-411A-9F5E-BED79F1E7AA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5B965D06-0673-4555-AE08-8A1CAE459936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BFD7C0CA-0961-436A-8422-B6C255F7786B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0" w:fontKey="{E357F5E1-9D91-4964-ABB9-42DFEE193B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/>
      <w:rPr>
        <w:rFonts w:cs="Times New Roman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Style w:val="8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8"/>
                              <w:rFonts w:ascii="Times New Roman" w:hAnsi="Times New Roman" w:cs="宋体"/>
                              <w:sz w:val="24"/>
                              <w:szCs w:val="24"/>
                            </w:rPr>
                            <w:t>—</w:t>
                          </w:r>
                          <w:r>
                            <w:rPr>
                              <w:rStyle w:val="8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Style w:val="8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Style w:val="8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PAGE  </w:instrText>
                          </w:r>
                          <w:r>
                            <w:rPr>
                              <w:rStyle w:val="8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Style w:val="8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  <w:r>
                            <w:rPr>
                              <w:rStyle w:val="8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Style w:val="8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Style w:val="8"/>
                              <w:rFonts w:ascii="Times New Roman" w:hAnsi="Times New Roman" w:cs="宋体"/>
                              <w:sz w:val="24"/>
                              <w:szCs w:val="24"/>
                            </w:rPr>
                            <w:t>—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LNJWO7QAAAABQEAAA8AAAAAAAAAAQAgAAAAIgAAAGRycy9k&#10;b3ducmV2LnhtbFBLAQIUABQAAAAIAIdO4kAaKjbh0QEAAKIDAAAOAAAAAAAAAAEAIAAAAB8BAABk&#10;cnMvZTJvRG9jLnhtbFBLBQYAAAAABgAGAFkBAAB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Style w:val="8"/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Style w:val="8"/>
                        <w:rFonts w:ascii="Times New Roman" w:hAnsi="Times New Roman" w:cs="宋体"/>
                        <w:sz w:val="24"/>
                        <w:szCs w:val="24"/>
                      </w:rPr>
                      <w:t>—</w:t>
                    </w:r>
                    <w:r>
                      <w:rPr>
                        <w:rStyle w:val="8"/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Style w:val="8"/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Style w:val="8"/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PAGE  </w:instrText>
                    </w:r>
                    <w:r>
                      <w:rPr>
                        <w:rStyle w:val="8"/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Style w:val="8"/>
                        <w:rFonts w:ascii="Times New Roman" w:hAnsi="Times New Roman" w:cs="Times New Roman"/>
                        <w:sz w:val="24"/>
                        <w:szCs w:val="24"/>
                      </w:rPr>
                      <w:t>3</w:t>
                    </w:r>
                    <w:r>
                      <w:rPr>
                        <w:rStyle w:val="8"/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Style w:val="8"/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Style w:val="8"/>
                        <w:rFonts w:ascii="Times New Roman" w:hAnsi="Times New Roman" w:cs="宋体"/>
                        <w:sz w:val="24"/>
                        <w:szCs w:val="24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rPr>
        <w:rFonts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420"/>
  <w:doNotHyphenateCaps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1B4A93"/>
    <w:rsid w:val="000B7904"/>
    <w:rsid w:val="002B4DB4"/>
    <w:rsid w:val="004A1A10"/>
    <w:rsid w:val="00913941"/>
    <w:rsid w:val="00921F3E"/>
    <w:rsid w:val="00A42464"/>
    <w:rsid w:val="00AC27A6"/>
    <w:rsid w:val="00C065D8"/>
    <w:rsid w:val="00D55A4E"/>
    <w:rsid w:val="00E10331"/>
    <w:rsid w:val="00E52FF1"/>
    <w:rsid w:val="00EC65CE"/>
    <w:rsid w:val="03232F67"/>
    <w:rsid w:val="03703354"/>
    <w:rsid w:val="068E3B7F"/>
    <w:rsid w:val="068E7F6B"/>
    <w:rsid w:val="081B4A93"/>
    <w:rsid w:val="090C6BDF"/>
    <w:rsid w:val="095643E7"/>
    <w:rsid w:val="0C466562"/>
    <w:rsid w:val="0D7362E5"/>
    <w:rsid w:val="0DC7755F"/>
    <w:rsid w:val="0EA94387"/>
    <w:rsid w:val="0EE20ABF"/>
    <w:rsid w:val="117F5D11"/>
    <w:rsid w:val="11E30DE8"/>
    <w:rsid w:val="14947B48"/>
    <w:rsid w:val="16120B85"/>
    <w:rsid w:val="16A57F4E"/>
    <w:rsid w:val="175B2EF3"/>
    <w:rsid w:val="17915AF7"/>
    <w:rsid w:val="1C4B6EB7"/>
    <w:rsid w:val="1EC53975"/>
    <w:rsid w:val="1FBD647C"/>
    <w:rsid w:val="203D3B45"/>
    <w:rsid w:val="206A3907"/>
    <w:rsid w:val="20DB033E"/>
    <w:rsid w:val="230201E9"/>
    <w:rsid w:val="230D3866"/>
    <w:rsid w:val="23EB1BDA"/>
    <w:rsid w:val="23FB085C"/>
    <w:rsid w:val="2535518F"/>
    <w:rsid w:val="25CB331D"/>
    <w:rsid w:val="26820E2E"/>
    <w:rsid w:val="27637EA1"/>
    <w:rsid w:val="28CD1EAE"/>
    <w:rsid w:val="29C4129A"/>
    <w:rsid w:val="29E2441C"/>
    <w:rsid w:val="2A3D48C2"/>
    <w:rsid w:val="2AC77698"/>
    <w:rsid w:val="2AF873C9"/>
    <w:rsid w:val="2BBB5DC4"/>
    <w:rsid w:val="2BDB1A88"/>
    <w:rsid w:val="2DE967CE"/>
    <w:rsid w:val="2F817E8C"/>
    <w:rsid w:val="32B35B2E"/>
    <w:rsid w:val="344D7F33"/>
    <w:rsid w:val="34CB6E6D"/>
    <w:rsid w:val="35945944"/>
    <w:rsid w:val="36864AF6"/>
    <w:rsid w:val="37AB2C99"/>
    <w:rsid w:val="396B179F"/>
    <w:rsid w:val="39967AD0"/>
    <w:rsid w:val="39A40286"/>
    <w:rsid w:val="3C7B55AD"/>
    <w:rsid w:val="3D3348A4"/>
    <w:rsid w:val="3F500F45"/>
    <w:rsid w:val="4477676A"/>
    <w:rsid w:val="44A1221B"/>
    <w:rsid w:val="4855071F"/>
    <w:rsid w:val="48AE2FBF"/>
    <w:rsid w:val="48C52326"/>
    <w:rsid w:val="48DE7B85"/>
    <w:rsid w:val="49E3534F"/>
    <w:rsid w:val="4B9C4F0B"/>
    <w:rsid w:val="4C91603A"/>
    <w:rsid w:val="4EDF4E5A"/>
    <w:rsid w:val="4EEC7F59"/>
    <w:rsid w:val="4FAD5737"/>
    <w:rsid w:val="505F3312"/>
    <w:rsid w:val="50992598"/>
    <w:rsid w:val="519F4827"/>
    <w:rsid w:val="53937393"/>
    <w:rsid w:val="53A665BA"/>
    <w:rsid w:val="53C96893"/>
    <w:rsid w:val="54691E75"/>
    <w:rsid w:val="56AD6A99"/>
    <w:rsid w:val="56F11CBC"/>
    <w:rsid w:val="588C6726"/>
    <w:rsid w:val="59B57C1A"/>
    <w:rsid w:val="59DF2F6B"/>
    <w:rsid w:val="5A4416C5"/>
    <w:rsid w:val="5AE636B5"/>
    <w:rsid w:val="5BF8222A"/>
    <w:rsid w:val="5CAC1332"/>
    <w:rsid w:val="5DA418B1"/>
    <w:rsid w:val="5E426B1A"/>
    <w:rsid w:val="5F1F3926"/>
    <w:rsid w:val="61FF1E5F"/>
    <w:rsid w:val="62DF0B24"/>
    <w:rsid w:val="6326224D"/>
    <w:rsid w:val="65074C1F"/>
    <w:rsid w:val="684D3994"/>
    <w:rsid w:val="68A10DC0"/>
    <w:rsid w:val="699E08D7"/>
    <w:rsid w:val="6C225D9C"/>
    <w:rsid w:val="6CE343ED"/>
    <w:rsid w:val="6DA27A71"/>
    <w:rsid w:val="6E4E0C37"/>
    <w:rsid w:val="6EAC13A7"/>
    <w:rsid w:val="6EC573A9"/>
    <w:rsid w:val="71DE6BB5"/>
    <w:rsid w:val="72103BE9"/>
    <w:rsid w:val="728B17B0"/>
    <w:rsid w:val="74D46996"/>
    <w:rsid w:val="7503106E"/>
    <w:rsid w:val="75BD551F"/>
    <w:rsid w:val="767F296A"/>
    <w:rsid w:val="7AAE56AB"/>
    <w:rsid w:val="7E0D748D"/>
    <w:rsid w:val="7E640C5F"/>
    <w:rsid w:val="7EE60155"/>
    <w:rsid w:val="7F19727B"/>
    <w:rsid w:val="7F2D1745"/>
    <w:rsid w:val="7F4B0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qFormat="1" w:unhideWhenUsed="0" w:uiPriority="0" w:semiHidden="0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3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index 5"/>
    <w:basedOn w:val="1"/>
    <w:next w:val="1"/>
    <w:qFormat/>
    <w:uiPriority w:val="0"/>
    <w:pPr>
      <w:spacing w:line="600" w:lineRule="exact"/>
      <w:ind w:right="640" w:firstLine="630"/>
    </w:pPr>
    <w:rPr>
      <w:rFonts w:ascii="黑体" w:eastAsia="黑体"/>
    </w:rPr>
  </w:style>
  <w:style w:type="paragraph" w:styleId="4">
    <w:name w:val="header"/>
    <w:basedOn w:val="1"/>
    <w:link w:val="1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  <w:szCs w:val="24"/>
    </w:rPr>
  </w:style>
  <w:style w:type="character" w:styleId="8">
    <w:name w:val="page number"/>
    <w:basedOn w:val="7"/>
    <w:qFormat/>
    <w:uiPriority w:val="99"/>
  </w:style>
  <w:style w:type="character" w:styleId="9">
    <w:name w:val="Hyperlink"/>
    <w:basedOn w:val="7"/>
    <w:qFormat/>
    <w:uiPriority w:val="99"/>
    <w:rPr>
      <w:color w:val="0000FF"/>
      <w:u w:val="single"/>
    </w:rPr>
  </w:style>
  <w:style w:type="character" w:customStyle="1" w:styleId="10">
    <w:name w:val="Footer Char"/>
    <w:basedOn w:val="7"/>
    <w:link w:val="2"/>
    <w:semiHidden/>
    <w:qFormat/>
    <w:uiPriority w:val="99"/>
    <w:rPr>
      <w:rFonts w:cs="Calibri"/>
      <w:sz w:val="18"/>
      <w:szCs w:val="18"/>
    </w:rPr>
  </w:style>
  <w:style w:type="character" w:customStyle="1" w:styleId="11">
    <w:name w:val="Header Char"/>
    <w:basedOn w:val="7"/>
    <w:link w:val="4"/>
    <w:semiHidden/>
    <w:qFormat/>
    <w:uiPriority w:val="99"/>
    <w:rPr>
      <w:rFonts w:cs="Calibr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11</Pages>
  <Words>734</Words>
  <Characters>4188</Characters>
  <Lines>0</Lines>
  <Paragraphs>0</Paragraphs>
  <TotalTime>591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2020-06-03T07:42:00Z</dcterms:created>
  <dc:creator>Administrator</dc:creator>
  <cp:lastModifiedBy>童童</cp:lastModifiedBy>
  <cp:lastPrinted>2022-02-11T06:49:00Z</cp:lastPrinted>
  <dcterms:modified xsi:type="dcterms:W3CDTF">2022-02-11T08:59:17Z</dcterms:modified>
  <dc:title>开福区面向社会公开招聘专职党务工作者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69E9023580154F47B7544F02F8F20C85</vt:lpwstr>
  </property>
</Properties>
</file>