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Lines="50" w:line="600" w:lineRule="exact"/>
        <w:rPr>
          <w:rFonts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黑体" w:eastAsia="黑体" w:cs="黑体"/>
          <w:sz w:val="32"/>
          <w:szCs w:val="32"/>
        </w:rPr>
        <w:t>附件</w:t>
      </w:r>
      <w:r>
        <w:rPr>
          <w:rFonts w:ascii="Times New Roman" w:hAnsi="Times New Roman" w:eastAsia="黑体" w:cs="Times New Roman"/>
          <w:sz w:val="32"/>
          <w:szCs w:val="32"/>
        </w:rPr>
        <w:t>1</w:t>
      </w:r>
    </w:p>
    <w:p>
      <w:pPr>
        <w:spacing w:afterLines="50" w:line="600" w:lineRule="exact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hint="eastAsia" w:ascii="Times New Roman" w:hAnsi="Times New Roman" w:eastAsia="方正小标宋简体" w:cs="方正小标宋简体"/>
          <w:sz w:val="44"/>
          <w:szCs w:val="44"/>
        </w:rPr>
        <w:t>开福区公开招聘专职党务工作者报名表</w:t>
      </w:r>
    </w:p>
    <w:tbl>
      <w:tblPr>
        <w:tblStyle w:val="6"/>
        <w:tblW w:w="9217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6"/>
        <w:gridCol w:w="321"/>
        <w:gridCol w:w="1020"/>
        <w:gridCol w:w="1005"/>
        <w:gridCol w:w="1444"/>
        <w:gridCol w:w="1123"/>
        <w:gridCol w:w="1263"/>
        <w:gridCol w:w="205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exact"/>
          <w:jc w:val="center"/>
        </w:trPr>
        <w:tc>
          <w:tcPr>
            <w:tcW w:w="1307" w:type="dxa"/>
            <w:gridSpan w:val="2"/>
            <w:tcBorders>
              <w:top w:val="single" w:color="auto" w:sz="12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宋体"/>
                <w:sz w:val="24"/>
                <w:szCs w:val="24"/>
              </w:rPr>
              <w:t>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hint="eastAsia" w:ascii="Times New Roman" w:hAnsi="Times New Roman" w:cs="宋体"/>
                <w:sz w:val="24"/>
                <w:szCs w:val="24"/>
              </w:rPr>
              <w:t>名</w:t>
            </w:r>
          </w:p>
        </w:tc>
        <w:tc>
          <w:tcPr>
            <w:tcW w:w="2025" w:type="dxa"/>
            <w:gridSpan w:val="2"/>
            <w:tcBorders>
              <w:top w:val="single" w:color="auto" w:sz="12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color="auto" w:sz="12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宋体"/>
                <w:sz w:val="24"/>
                <w:szCs w:val="24"/>
              </w:rPr>
              <w:t>性别</w:t>
            </w:r>
          </w:p>
        </w:tc>
        <w:tc>
          <w:tcPr>
            <w:tcW w:w="2386" w:type="dxa"/>
            <w:gridSpan w:val="2"/>
            <w:tcBorders>
              <w:top w:val="single" w:color="auto" w:sz="12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vMerge w:val="restart"/>
            <w:tcBorders>
              <w:top w:val="single" w:color="auto" w:sz="12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宋体"/>
                <w:sz w:val="24"/>
                <w:szCs w:val="24"/>
              </w:rPr>
              <w:t>照</w:t>
            </w:r>
          </w:p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宋体"/>
                <w:sz w:val="24"/>
                <w:szCs w:val="24"/>
              </w:rPr>
              <w:t>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exact"/>
          <w:jc w:val="center"/>
        </w:trPr>
        <w:tc>
          <w:tcPr>
            <w:tcW w:w="1307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宋体"/>
                <w:sz w:val="24"/>
                <w:szCs w:val="24"/>
              </w:rPr>
              <w:t>出生年月</w:t>
            </w:r>
          </w:p>
        </w:tc>
        <w:tc>
          <w:tcPr>
            <w:tcW w:w="2025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宋体"/>
                <w:sz w:val="24"/>
                <w:szCs w:val="24"/>
              </w:rPr>
              <w:t>民族</w:t>
            </w:r>
          </w:p>
        </w:tc>
        <w:tc>
          <w:tcPr>
            <w:tcW w:w="2386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vMerge w:val="continue"/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exact"/>
          <w:jc w:val="center"/>
        </w:trPr>
        <w:tc>
          <w:tcPr>
            <w:tcW w:w="1307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宋体"/>
                <w:sz w:val="24"/>
                <w:szCs w:val="24"/>
              </w:rPr>
              <w:t>政治面貌</w:t>
            </w:r>
          </w:p>
        </w:tc>
        <w:tc>
          <w:tcPr>
            <w:tcW w:w="2025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vAlign w:val="center"/>
          </w:tcPr>
          <w:p>
            <w:pPr>
              <w:spacing w:line="280" w:lineRule="exact"/>
              <w:ind w:firstLine="120" w:firstLineChars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宋体"/>
                <w:sz w:val="24"/>
                <w:szCs w:val="24"/>
              </w:rPr>
              <w:t>入党时间</w:t>
            </w:r>
          </w:p>
        </w:tc>
        <w:tc>
          <w:tcPr>
            <w:tcW w:w="2386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vMerge w:val="continue"/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exact"/>
          <w:jc w:val="center"/>
        </w:trPr>
        <w:tc>
          <w:tcPr>
            <w:tcW w:w="1307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宋体"/>
                <w:sz w:val="24"/>
                <w:szCs w:val="24"/>
              </w:rPr>
              <w:t>户口性质</w:t>
            </w:r>
          </w:p>
        </w:tc>
        <w:tc>
          <w:tcPr>
            <w:tcW w:w="2025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vAlign w:val="center"/>
          </w:tcPr>
          <w:p>
            <w:pPr>
              <w:spacing w:line="280" w:lineRule="exact"/>
              <w:ind w:firstLine="105" w:firstLineChars="50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宋体"/>
              </w:rPr>
              <w:t>户口所在地</w:t>
            </w:r>
          </w:p>
        </w:tc>
        <w:tc>
          <w:tcPr>
            <w:tcW w:w="2386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vMerge w:val="continue"/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4" w:hRule="atLeast"/>
          <w:jc w:val="center"/>
        </w:trPr>
        <w:tc>
          <w:tcPr>
            <w:tcW w:w="1307" w:type="dxa"/>
            <w:gridSpan w:val="2"/>
            <w:vAlign w:val="center"/>
          </w:tcPr>
          <w:p>
            <w:pPr>
              <w:spacing w:line="280" w:lineRule="exact"/>
              <w:ind w:left="31680" w:hanging="360" w:hangingChars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宋体"/>
                <w:sz w:val="24"/>
                <w:szCs w:val="24"/>
              </w:rPr>
              <w:t>参加工作时间</w:t>
            </w:r>
          </w:p>
        </w:tc>
        <w:tc>
          <w:tcPr>
            <w:tcW w:w="2025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宋体"/>
                <w:sz w:val="24"/>
                <w:szCs w:val="24"/>
              </w:rPr>
              <w:t>健康状况</w:t>
            </w:r>
          </w:p>
        </w:tc>
        <w:tc>
          <w:tcPr>
            <w:tcW w:w="2386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vMerge w:val="continue"/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3" w:hRule="atLeast"/>
          <w:jc w:val="center"/>
        </w:trPr>
        <w:tc>
          <w:tcPr>
            <w:tcW w:w="1307" w:type="dxa"/>
            <w:gridSpan w:val="2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宋体"/>
                <w:sz w:val="24"/>
                <w:szCs w:val="24"/>
              </w:rPr>
              <w:t>学　历</w:t>
            </w:r>
          </w:p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宋体"/>
                <w:sz w:val="24"/>
                <w:szCs w:val="24"/>
              </w:rPr>
              <w:t>学　位</w:t>
            </w:r>
          </w:p>
        </w:tc>
        <w:tc>
          <w:tcPr>
            <w:tcW w:w="1020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宋体"/>
              </w:rPr>
              <w:t>全日制教育</w:t>
            </w:r>
          </w:p>
        </w:tc>
        <w:tc>
          <w:tcPr>
            <w:tcW w:w="2449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宋体"/>
              </w:rPr>
              <w:t>毕业院校及专业</w:t>
            </w:r>
          </w:p>
        </w:tc>
        <w:tc>
          <w:tcPr>
            <w:tcW w:w="3318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5" w:hRule="atLeast"/>
          <w:jc w:val="center"/>
        </w:trPr>
        <w:tc>
          <w:tcPr>
            <w:tcW w:w="1307" w:type="dxa"/>
            <w:gridSpan w:val="2"/>
            <w:vMerge w:val="continue"/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vMerge w:val="restart"/>
            <w:vAlign w:val="center"/>
          </w:tcPr>
          <w:p>
            <w:pPr>
              <w:spacing w:line="280" w:lineRule="exact"/>
              <w:ind w:firstLine="105" w:firstLineChars="50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宋体"/>
              </w:rPr>
              <w:t>继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hint="eastAsia" w:ascii="Times New Roman" w:hAnsi="Times New Roman" w:cs="宋体"/>
              </w:rPr>
              <w:t>续</w:t>
            </w:r>
          </w:p>
          <w:p>
            <w:pPr>
              <w:spacing w:line="280" w:lineRule="exact"/>
              <w:ind w:firstLine="105" w:firstLineChars="50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宋体"/>
              </w:rPr>
              <w:t>教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hint="eastAsia" w:ascii="Times New Roman" w:hAnsi="Times New Roman" w:cs="宋体"/>
              </w:rPr>
              <w:t>育</w:t>
            </w:r>
          </w:p>
        </w:tc>
        <w:tc>
          <w:tcPr>
            <w:tcW w:w="2449" w:type="dxa"/>
            <w:gridSpan w:val="2"/>
            <w:vAlign w:val="center"/>
          </w:tcPr>
          <w:p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dxa"/>
            <w:vMerge w:val="restart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宋体"/>
              </w:rPr>
              <w:t>毕业院校及专业</w:t>
            </w:r>
          </w:p>
        </w:tc>
        <w:tc>
          <w:tcPr>
            <w:tcW w:w="3318" w:type="dxa"/>
            <w:gridSpan w:val="2"/>
            <w:vAlign w:val="center"/>
          </w:tcPr>
          <w:p>
            <w:pPr>
              <w:spacing w:line="280" w:lineRule="exact"/>
              <w:ind w:left="0" w:leftChars="-107" w:hanging="225" w:hangingChars="9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2" w:hRule="atLeast"/>
          <w:jc w:val="center"/>
        </w:trPr>
        <w:tc>
          <w:tcPr>
            <w:tcW w:w="1307" w:type="dxa"/>
            <w:gridSpan w:val="2"/>
            <w:vMerge w:val="continue"/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vMerge w:val="continue"/>
            <w:vAlign w:val="center"/>
          </w:tcPr>
          <w:p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9" w:type="dxa"/>
            <w:gridSpan w:val="2"/>
            <w:vAlign w:val="center"/>
          </w:tcPr>
          <w:p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dxa"/>
            <w:vMerge w:val="continue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18" w:type="dxa"/>
            <w:gridSpan w:val="2"/>
            <w:vAlign w:val="center"/>
          </w:tcPr>
          <w:p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2" w:hRule="atLeast"/>
          <w:jc w:val="center"/>
        </w:trPr>
        <w:tc>
          <w:tcPr>
            <w:tcW w:w="2327" w:type="dxa"/>
            <w:gridSpan w:val="3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宋体"/>
                <w:sz w:val="24"/>
                <w:szCs w:val="24"/>
              </w:rPr>
              <w:t>现工作单位</w:t>
            </w:r>
          </w:p>
        </w:tc>
        <w:tc>
          <w:tcPr>
            <w:tcW w:w="6890" w:type="dxa"/>
            <w:gridSpan w:val="5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6" w:hRule="atLeast"/>
          <w:jc w:val="center"/>
        </w:trPr>
        <w:tc>
          <w:tcPr>
            <w:tcW w:w="986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宋体"/>
                <w:sz w:val="24"/>
                <w:szCs w:val="24"/>
              </w:rPr>
              <w:t>联系</w:t>
            </w:r>
          </w:p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宋体"/>
                <w:sz w:val="24"/>
                <w:szCs w:val="24"/>
              </w:rPr>
              <w:t>电话</w:t>
            </w:r>
          </w:p>
        </w:tc>
        <w:tc>
          <w:tcPr>
            <w:tcW w:w="3790" w:type="dxa"/>
            <w:gridSpan w:val="4"/>
            <w:vAlign w:val="center"/>
          </w:tcPr>
          <w:p>
            <w:pPr>
              <w:spacing w:line="280" w:lineRule="exact"/>
              <w:ind w:left="-107" w:leftChars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宋体"/>
              </w:rPr>
              <w:t>身份证号</w:t>
            </w:r>
          </w:p>
        </w:tc>
        <w:tc>
          <w:tcPr>
            <w:tcW w:w="3318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73" w:hRule="atLeast"/>
          <w:jc w:val="center"/>
        </w:trPr>
        <w:tc>
          <w:tcPr>
            <w:tcW w:w="986" w:type="dxa"/>
            <w:tcBorders>
              <w:bottom w:val="single" w:color="auto" w:sz="12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宋体"/>
                <w:sz w:val="24"/>
                <w:szCs w:val="24"/>
              </w:rPr>
              <w:t>本人</w:t>
            </w:r>
          </w:p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宋体"/>
                <w:sz w:val="24"/>
                <w:szCs w:val="24"/>
              </w:rPr>
              <w:t>简历</w:t>
            </w:r>
          </w:p>
        </w:tc>
        <w:tc>
          <w:tcPr>
            <w:tcW w:w="8231" w:type="dxa"/>
            <w:gridSpan w:val="7"/>
            <w:tcBorders>
              <w:bottom w:val="single" w:color="auto" w:sz="12" w:space="0"/>
            </w:tcBorders>
            <w:vAlign w:val="center"/>
          </w:tcPr>
          <w:p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>
      <w:pPr>
        <w:spacing w:line="440" w:lineRule="exact"/>
        <w:rPr>
          <w:rFonts w:ascii="Times New Roman" w:hAnsi="Times New Roman" w:cs="Times New Roman"/>
        </w:rPr>
      </w:pPr>
    </w:p>
    <w:sectPr>
      <w:headerReference r:id="rId3" w:type="default"/>
      <w:footerReference r:id="rId4" w:type="default"/>
      <w:pgSz w:w="11906" w:h="16838"/>
      <w:pgMar w:top="1701" w:right="1588" w:bottom="1588" w:left="1588" w:header="851" w:footer="1269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6369277-E975-4AB0-94F0-3987AACB484D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311E4CE7-9D41-4D4E-B1D5-49255C06CD1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F0BF12E-EEF1-4875-A67F-D5A7439294D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C0E0B84-A862-43E3-A797-19ED9BF03A2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12C06D02-CD6D-4A50-8FAB-94E55737DD6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3364F878-B7AA-4EAB-A89A-ABA7C545491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5581DCC5-9783-4E5B-A0A2-DBCE79D7B35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9C901EA1-F8BF-4420-844E-4EE081EC75BF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9" w:fontKey="{BFE74409-DB5A-409D-8DDA-C5B9E7832F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/>
      <w:rPr>
        <w:rFonts w:cs="Times New Roman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Style w:val="8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8"/>
                              <w:rFonts w:ascii="Times New Roman" w:hAnsi="Times New Roman" w:cs="宋体"/>
                              <w:sz w:val="24"/>
                              <w:szCs w:val="24"/>
                            </w:rPr>
                            <w:t>—</w:t>
                          </w:r>
                          <w:r>
                            <w:rPr>
                              <w:rStyle w:val="8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Style w:val="8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Style w:val="8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PAGE  </w:instrText>
                          </w:r>
                          <w:r>
                            <w:rPr>
                              <w:rStyle w:val="8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Style w:val="8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  <w:r>
                            <w:rPr>
                              <w:rStyle w:val="8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Style w:val="8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Style w:val="8"/>
                              <w:rFonts w:ascii="Times New Roman" w:hAnsi="Times New Roman" w:cs="宋体"/>
                              <w:sz w:val="24"/>
                              <w:szCs w:val="24"/>
                            </w:rPr>
                            <w:t>—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LNJWO7QAAAABQEAAA8AAAAAAAAAAQAgAAAAIgAAAGRycy9k&#10;b3ducmV2LnhtbFBLAQIUABQAAAAIAIdO4kAaKjbh0QEAAKIDAAAOAAAAAAAAAAEAIAAAAB8BAABk&#10;cnMvZTJvRG9jLnhtbFBLBQYAAAAABgAGAFkBAAB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Style w:val="8"/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Style w:val="8"/>
                        <w:rFonts w:ascii="Times New Roman" w:hAnsi="Times New Roman" w:cs="宋体"/>
                        <w:sz w:val="24"/>
                        <w:szCs w:val="24"/>
                      </w:rPr>
                      <w:t>—</w:t>
                    </w:r>
                    <w:r>
                      <w:rPr>
                        <w:rStyle w:val="8"/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Style w:val="8"/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Style w:val="8"/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PAGE  </w:instrText>
                    </w:r>
                    <w:r>
                      <w:rPr>
                        <w:rStyle w:val="8"/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Style w:val="8"/>
                        <w:rFonts w:ascii="Times New Roman" w:hAnsi="Times New Roman" w:cs="Times New Roman"/>
                        <w:sz w:val="24"/>
                        <w:szCs w:val="24"/>
                      </w:rPr>
                      <w:t>3</w:t>
                    </w:r>
                    <w:r>
                      <w:rPr>
                        <w:rStyle w:val="8"/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Style w:val="8"/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Style w:val="8"/>
                        <w:rFonts w:ascii="Times New Roman" w:hAnsi="Times New Roman" w:cs="宋体"/>
                        <w:sz w:val="24"/>
                        <w:szCs w:val="24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rPr>
        <w:rFonts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420"/>
  <w:doNotHyphenateCaps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1B4A93"/>
    <w:rsid w:val="000B7904"/>
    <w:rsid w:val="002B4DB4"/>
    <w:rsid w:val="004A1A10"/>
    <w:rsid w:val="00913941"/>
    <w:rsid w:val="00921F3E"/>
    <w:rsid w:val="00A42464"/>
    <w:rsid w:val="00AC27A6"/>
    <w:rsid w:val="00C065D8"/>
    <w:rsid w:val="00D55A4E"/>
    <w:rsid w:val="00E10331"/>
    <w:rsid w:val="00E52FF1"/>
    <w:rsid w:val="00EC65CE"/>
    <w:rsid w:val="03232F67"/>
    <w:rsid w:val="03703354"/>
    <w:rsid w:val="068E3B7F"/>
    <w:rsid w:val="068E7F6B"/>
    <w:rsid w:val="081B4A93"/>
    <w:rsid w:val="090C6BDF"/>
    <w:rsid w:val="095643E7"/>
    <w:rsid w:val="0D7362E5"/>
    <w:rsid w:val="0DC7755F"/>
    <w:rsid w:val="0EA94387"/>
    <w:rsid w:val="0EE20ABF"/>
    <w:rsid w:val="0FB0648E"/>
    <w:rsid w:val="117F5D11"/>
    <w:rsid w:val="11E30DE8"/>
    <w:rsid w:val="14947B48"/>
    <w:rsid w:val="16120B85"/>
    <w:rsid w:val="16A57F4E"/>
    <w:rsid w:val="175B2EF3"/>
    <w:rsid w:val="17915AF7"/>
    <w:rsid w:val="1C4B6EB7"/>
    <w:rsid w:val="1EC53975"/>
    <w:rsid w:val="1FBD647C"/>
    <w:rsid w:val="203D3B45"/>
    <w:rsid w:val="206A3907"/>
    <w:rsid w:val="20DB033E"/>
    <w:rsid w:val="230201E9"/>
    <w:rsid w:val="230D3866"/>
    <w:rsid w:val="23EB1BDA"/>
    <w:rsid w:val="23FB085C"/>
    <w:rsid w:val="2535518F"/>
    <w:rsid w:val="25CB331D"/>
    <w:rsid w:val="26820E2E"/>
    <w:rsid w:val="27637EA1"/>
    <w:rsid w:val="28CD1EAE"/>
    <w:rsid w:val="29C4129A"/>
    <w:rsid w:val="29E2441C"/>
    <w:rsid w:val="2A3D48C2"/>
    <w:rsid w:val="2AC77698"/>
    <w:rsid w:val="2AF873C9"/>
    <w:rsid w:val="2BBB5DC4"/>
    <w:rsid w:val="2BDB1A88"/>
    <w:rsid w:val="2DE967CE"/>
    <w:rsid w:val="2F817E8C"/>
    <w:rsid w:val="32B35B2E"/>
    <w:rsid w:val="344D7F33"/>
    <w:rsid w:val="34CB6E6D"/>
    <w:rsid w:val="35945944"/>
    <w:rsid w:val="36864AF6"/>
    <w:rsid w:val="37AB2C99"/>
    <w:rsid w:val="396B179F"/>
    <w:rsid w:val="39967AD0"/>
    <w:rsid w:val="39A40286"/>
    <w:rsid w:val="3C7B55AD"/>
    <w:rsid w:val="3D3348A4"/>
    <w:rsid w:val="3F500F45"/>
    <w:rsid w:val="4477676A"/>
    <w:rsid w:val="44A1221B"/>
    <w:rsid w:val="4855071F"/>
    <w:rsid w:val="48AE2FBF"/>
    <w:rsid w:val="48C52326"/>
    <w:rsid w:val="48DE7B85"/>
    <w:rsid w:val="49E3534F"/>
    <w:rsid w:val="4B9C4F0B"/>
    <w:rsid w:val="4C91603A"/>
    <w:rsid w:val="4EDF4E5A"/>
    <w:rsid w:val="4EEC7F59"/>
    <w:rsid w:val="4FAD5737"/>
    <w:rsid w:val="505F3312"/>
    <w:rsid w:val="50992598"/>
    <w:rsid w:val="519F4827"/>
    <w:rsid w:val="53937393"/>
    <w:rsid w:val="53A665BA"/>
    <w:rsid w:val="53C96893"/>
    <w:rsid w:val="54691E75"/>
    <w:rsid w:val="56AD6A99"/>
    <w:rsid w:val="56F11CBC"/>
    <w:rsid w:val="588C6726"/>
    <w:rsid w:val="59B57C1A"/>
    <w:rsid w:val="59DF2F6B"/>
    <w:rsid w:val="5A4416C5"/>
    <w:rsid w:val="5AE636B5"/>
    <w:rsid w:val="5BF8222A"/>
    <w:rsid w:val="5CAC1332"/>
    <w:rsid w:val="5DA418B1"/>
    <w:rsid w:val="5E426B1A"/>
    <w:rsid w:val="5F1F3926"/>
    <w:rsid w:val="61FF1E5F"/>
    <w:rsid w:val="62DF0B24"/>
    <w:rsid w:val="6326224D"/>
    <w:rsid w:val="65074C1F"/>
    <w:rsid w:val="684D3994"/>
    <w:rsid w:val="68A10DC0"/>
    <w:rsid w:val="699E08D7"/>
    <w:rsid w:val="6C225D9C"/>
    <w:rsid w:val="6CE343ED"/>
    <w:rsid w:val="6DA27A71"/>
    <w:rsid w:val="6E4E0C37"/>
    <w:rsid w:val="6EAC13A7"/>
    <w:rsid w:val="6EC573A9"/>
    <w:rsid w:val="71DE6BB5"/>
    <w:rsid w:val="72103BE9"/>
    <w:rsid w:val="728B17B0"/>
    <w:rsid w:val="74D46996"/>
    <w:rsid w:val="7503106E"/>
    <w:rsid w:val="75BD551F"/>
    <w:rsid w:val="767F296A"/>
    <w:rsid w:val="7AAE56AB"/>
    <w:rsid w:val="7E0D748D"/>
    <w:rsid w:val="7E640C5F"/>
    <w:rsid w:val="7EE60155"/>
    <w:rsid w:val="7F19727B"/>
    <w:rsid w:val="7F2D1745"/>
    <w:rsid w:val="7F4B0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qFormat="1" w:unhideWhenUsed="0" w:uiPriority="0" w:semiHidden="0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3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index 5"/>
    <w:basedOn w:val="1"/>
    <w:next w:val="1"/>
    <w:qFormat/>
    <w:uiPriority w:val="0"/>
    <w:pPr>
      <w:spacing w:line="600" w:lineRule="exact"/>
      <w:ind w:right="640" w:firstLine="630"/>
    </w:pPr>
    <w:rPr>
      <w:rFonts w:ascii="黑体" w:eastAsia="黑体"/>
    </w:rPr>
  </w:style>
  <w:style w:type="paragraph" w:styleId="4">
    <w:name w:val="header"/>
    <w:basedOn w:val="1"/>
    <w:link w:val="1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  <w:szCs w:val="24"/>
    </w:rPr>
  </w:style>
  <w:style w:type="character" w:styleId="8">
    <w:name w:val="page number"/>
    <w:basedOn w:val="7"/>
    <w:qFormat/>
    <w:uiPriority w:val="99"/>
  </w:style>
  <w:style w:type="character" w:styleId="9">
    <w:name w:val="Hyperlink"/>
    <w:basedOn w:val="7"/>
    <w:qFormat/>
    <w:uiPriority w:val="99"/>
    <w:rPr>
      <w:color w:val="0000FF"/>
      <w:u w:val="single"/>
    </w:rPr>
  </w:style>
  <w:style w:type="character" w:customStyle="1" w:styleId="10">
    <w:name w:val="Footer Char"/>
    <w:basedOn w:val="7"/>
    <w:link w:val="2"/>
    <w:semiHidden/>
    <w:qFormat/>
    <w:uiPriority w:val="99"/>
    <w:rPr>
      <w:rFonts w:cs="Calibri"/>
      <w:sz w:val="18"/>
      <w:szCs w:val="18"/>
    </w:rPr>
  </w:style>
  <w:style w:type="character" w:customStyle="1" w:styleId="11">
    <w:name w:val="Header Char"/>
    <w:basedOn w:val="7"/>
    <w:link w:val="4"/>
    <w:semiHidden/>
    <w:qFormat/>
    <w:uiPriority w:val="99"/>
    <w:rPr>
      <w:rFonts w:cs="Calibr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11</Pages>
  <Words>734</Words>
  <Characters>4188</Characters>
  <Lines>0</Lines>
  <Paragraphs>0</Paragraphs>
  <TotalTime>591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2020-06-03T07:42:00Z</dcterms:created>
  <dc:creator>Administrator</dc:creator>
  <cp:lastModifiedBy>童童</cp:lastModifiedBy>
  <cp:lastPrinted>2022-02-11T06:49:00Z</cp:lastPrinted>
  <dcterms:modified xsi:type="dcterms:W3CDTF">2022-02-11T08:58:05Z</dcterms:modified>
  <dc:title>开福区面向社会公开招聘专职党务工作者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69E9023580154F47B7544F02F8F20C85</vt:lpwstr>
  </property>
</Properties>
</file>