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720" w:rsidRDefault="00EB2720">
      <w:pPr>
        <w:ind w:firstLineChars="0" w:firstLine="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1A579F">
        <w:rPr>
          <w:rStyle w:val="Strong"/>
          <w:rFonts w:ascii="方正小标宋简体" w:eastAsia="方正小标宋简体" w:hAnsi="华文中宋" w:cs="宋体"/>
          <w:b w:val="0"/>
          <w:sz w:val="44"/>
          <w:szCs w:val="30"/>
        </w:rPr>
        <w:t>2021</w:t>
      </w:r>
      <w:r w:rsidRPr="001A579F">
        <w:rPr>
          <w:rStyle w:val="Strong"/>
          <w:rFonts w:ascii="方正小标宋简体" w:eastAsia="方正小标宋简体" w:hAnsi="华文中宋" w:cs="宋体" w:hint="eastAsia"/>
          <w:b w:val="0"/>
          <w:sz w:val="44"/>
          <w:szCs w:val="30"/>
        </w:rPr>
        <w:t>年邱县教育系统公开选聘博硕人才补充人员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测评题目</w:t>
      </w:r>
    </w:p>
    <w:p w:rsidR="00EB2720" w:rsidRDefault="00EB2720" w:rsidP="00CB06D3">
      <w:pPr>
        <w:ind w:firstLine="31680"/>
      </w:pPr>
    </w:p>
    <w:p w:rsidR="00EB2720" w:rsidRDefault="00EB2720" w:rsidP="00CB06D3">
      <w:pPr>
        <w:ind w:firstLine="31680"/>
      </w:pPr>
      <w:r>
        <w:rPr>
          <w:rFonts w:hint="eastAsia"/>
        </w:rPr>
        <w:t>高中英语教师岗位</w:t>
      </w:r>
    </w:p>
    <w:p w:rsidR="00EB2720" w:rsidRDefault="00EB2720" w:rsidP="00CB06D3">
      <w:pPr>
        <w:ind w:firstLine="31680"/>
      </w:pPr>
      <w:r w:rsidRPr="009C3C61">
        <w:rPr>
          <w:rFonts w:hint="eastAsia"/>
        </w:rPr>
        <w:t>高中英语人教</w:t>
      </w:r>
      <w:r w:rsidRPr="009C3C61">
        <w:t>2019</w:t>
      </w:r>
      <w:r w:rsidRPr="009C3C61">
        <w:rPr>
          <w:rFonts w:hint="eastAsia"/>
        </w:rPr>
        <w:t>新教材必修第一册</w:t>
      </w:r>
    </w:p>
    <w:p w:rsidR="00EB2720" w:rsidRDefault="00EB2720" w:rsidP="00CB06D3">
      <w:pPr>
        <w:ind w:firstLine="3168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213.75pt">
            <v:imagedata r:id="rId6" o:title=""/>
          </v:shape>
        </w:pict>
      </w:r>
    </w:p>
    <w:p w:rsidR="00EB2720" w:rsidRPr="009C3C61" w:rsidRDefault="00EB2720" w:rsidP="00CB06D3">
      <w:pPr>
        <w:ind w:leftChars="200" w:left="31680" w:firstLineChars="0" w:firstLine="0"/>
      </w:pPr>
      <w:r w:rsidRPr="00CB06D3">
        <w:rPr>
          <w:rFonts w:hint="eastAsia"/>
        </w:rPr>
        <w:t>第二节：</w:t>
      </w:r>
      <w:r w:rsidRPr="00CB06D3">
        <w:t>Unit2 Travelling Around</w:t>
      </w:r>
      <w:r w:rsidRPr="00CB06D3">
        <w:rPr>
          <w:rFonts w:hint="eastAsia"/>
        </w:rPr>
        <w:t>课本</w:t>
      </w:r>
      <w:r w:rsidRPr="00CB06D3">
        <w:t>26-27</w:t>
      </w:r>
      <w:r w:rsidRPr="00CB06D3">
        <w:rPr>
          <w:rFonts w:hint="eastAsia"/>
        </w:rPr>
        <w:t>页</w:t>
      </w:r>
      <w:r w:rsidRPr="00CB06D3">
        <w:t>R</w:t>
      </w:r>
      <w:r>
        <w:t>eading and thinking: Travel Per</w:t>
      </w:r>
      <w:r w:rsidRPr="009C3C61">
        <w:t>u</w:t>
      </w:r>
    </w:p>
    <w:p w:rsidR="00EB2720" w:rsidRDefault="00EB2720" w:rsidP="00CB06D3">
      <w:pPr>
        <w:ind w:firstLine="31680"/>
      </w:pPr>
    </w:p>
    <w:p w:rsidR="00EB2720" w:rsidRDefault="00EB2720" w:rsidP="00CB06D3">
      <w:pPr>
        <w:ind w:firstLine="31680"/>
      </w:pPr>
    </w:p>
    <w:p w:rsidR="00EB2720" w:rsidRDefault="00EB2720" w:rsidP="00CB06D3">
      <w:pPr>
        <w:ind w:firstLine="31680"/>
      </w:pPr>
    </w:p>
    <w:p w:rsidR="00EB2720" w:rsidRDefault="00EB2720" w:rsidP="00CB06D3">
      <w:pPr>
        <w:ind w:firstLine="31680"/>
      </w:pPr>
    </w:p>
    <w:p w:rsidR="00EB2720" w:rsidRDefault="00EB2720" w:rsidP="00CB06D3">
      <w:pPr>
        <w:ind w:firstLine="31680"/>
      </w:pPr>
    </w:p>
    <w:p w:rsidR="00EB2720" w:rsidRDefault="00EB2720" w:rsidP="00CB06D3">
      <w:pPr>
        <w:ind w:firstLine="31680"/>
      </w:pPr>
    </w:p>
    <w:p w:rsidR="00EB2720" w:rsidRDefault="00EB2720">
      <w:pPr>
        <w:ind w:firstLineChars="0" w:firstLine="0"/>
      </w:pPr>
    </w:p>
    <w:sectPr w:rsidR="00EB2720" w:rsidSect="009226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720" w:rsidRDefault="00EB2720" w:rsidP="00A937E3">
      <w:pPr>
        <w:ind w:firstLine="31680"/>
      </w:pPr>
      <w:r>
        <w:separator/>
      </w:r>
    </w:p>
  </w:endnote>
  <w:endnote w:type="continuationSeparator" w:id="0">
    <w:p w:rsidR="00EB2720" w:rsidRDefault="00EB2720" w:rsidP="00A937E3">
      <w:pPr>
        <w:ind w:firstLine="316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小标宋简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720" w:rsidRDefault="00EB2720" w:rsidP="00A937E3">
      <w:pPr>
        <w:ind w:firstLine="31680"/>
      </w:pPr>
      <w:r>
        <w:separator/>
      </w:r>
    </w:p>
  </w:footnote>
  <w:footnote w:type="continuationSeparator" w:id="0">
    <w:p w:rsidR="00EB2720" w:rsidRDefault="00EB2720" w:rsidP="00A937E3">
      <w:pPr>
        <w:ind w:firstLine="316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26EC"/>
    <w:rsid w:val="001016AC"/>
    <w:rsid w:val="001A579F"/>
    <w:rsid w:val="005C4EFC"/>
    <w:rsid w:val="00803013"/>
    <w:rsid w:val="009226EC"/>
    <w:rsid w:val="009C3C61"/>
    <w:rsid w:val="00A937E3"/>
    <w:rsid w:val="00C3647D"/>
    <w:rsid w:val="00CB06D3"/>
    <w:rsid w:val="00EB2720"/>
    <w:rsid w:val="00F01125"/>
    <w:rsid w:val="03167C8A"/>
    <w:rsid w:val="0C537A1D"/>
    <w:rsid w:val="18872BB7"/>
    <w:rsid w:val="1B8C383D"/>
    <w:rsid w:val="20EE73D7"/>
    <w:rsid w:val="2CD5148F"/>
    <w:rsid w:val="37943AB7"/>
    <w:rsid w:val="44DD54BD"/>
    <w:rsid w:val="4DAF2F32"/>
    <w:rsid w:val="54733A6F"/>
    <w:rsid w:val="68EF1A1D"/>
    <w:rsid w:val="6FD30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EC"/>
    <w:pPr>
      <w:widowControl w:val="0"/>
      <w:ind w:firstLineChars="200" w:firstLine="880"/>
      <w:jc w:val="both"/>
    </w:pPr>
    <w:rPr>
      <w:rFonts w:ascii="仿宋_GB2312" w:eastAsia="仿宋_GB2312" w:hAnsi="仿宋_GB2312"/>
      <w:sz w:val="32"/>
      <w:szCs w:val="24"/>
    </w:rPr>
  </w:style>
  <w:style w:type="paragraph" w:styleId="Heading1">
    <w:name w:val="heading 1"/>
    <w:basedOn w:val="Title"/>
    <w:next w:val="Normal"/>
    <w:link w:val="Heading1Char"/>
    <w:uiPriority w:val="99"/>
    <w:qFormat/>
    <w:rsid w:val="009226EC"/>
    <w:pPr>
      <w:keepNext/>
      <w:keepLines/>
      <w:adjustRightInd w:val="0"/>
      <w:spacing w:line="700" w:lineRule="exact"/>
      <w:ind w:firstLineChars="0" w:firstLine="0"/>
    </w:pPr>
    <w:rPr>
      <w:rFonts w:ascii="方正小标宋简体" w:eastAsia="方正小标宋简体" w:hAnsi="方正小标宋简体"/>
      <w:b w:val="0"/>
      <w:kern w:val="44"/>
      <w:sz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仿宋_GB2312" w:eastAsia="仿宋_GB2312" w:hAnsi="仿宋_GB2312" w:cs="Times New Roman"/>
      <w:b/>
      <w:bCs/>
      <w:kern w:val="44"/>
      <w:sz w:val="44"/>
      <w:szCs w:val="44"/>
    </w:rPr>
  </w:style>
  <w:style w:type="paragraph" w:styleId="Title">
    <w:name w:val="Title"/>
    <w:basedOn w:val="Normal"/>
    <w:link w:val="TitleChar"/>
    <w:uiPriority w:val="99"/>
    <w:qFormat/>
    <w:rsid w:val="009226EC"/>
    <w:pPr>
      <w:jc w:val="center"/>
      <w:outlineLvl w:val="0"/>
    </w:pPr>
    <w:rPr>
      <w:rFonts w:ascii="Arial" w:hAnsi="Arial"/>
      <w:b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sz w:val="32"/>
      <w:szCs w:val="32"/>
    </w:rPr>
  </w:style>
  <w:style w:type="paragraph" w:customStyle="1" w:styleId="a">
    <w:name w:val="何超大标题"/>
    <w:basedOn w:val="Title"/>
    <w:next w:val="Normal"/>
    <w:uiPriority w:val="99"/>
    <w:rsid w:val="009226EC"/>
    <w:pPr>
      <w:keepNext/>
      <w:keepLines/>
      <w:adjustRightInd w:val="0"/>
      <w:snapToGrid w:val="0"/>
      <w:spacing w:before="20" w:after="20" w:line="700" w:lineRule="exact"/>
      <w:ind w:firstLineChars="0" w:firstLine="0"/>
    </w:pPr>
    <w:rPr>
      <w:rFonts w:ascii="方正小标宋简体" w:eastAsia="方正小标宋简体" w:hAnsi="方正小标宋简体"/>
      <w:b w:val="0"/>
      <w:kern w:val="44"/>
      <w:sz w:val="44"/>
    </w:rPr>
  </w:style>
  <w:style w:type="character" w:styleId="Strong">
    <w:name w:val="Strong"/>
    <w:basedOn w:val="DefaultParagraphFont"/>
    <w:uiPriority w:val="99"/>
    <w:qFormat/>
    <w:locked/>
    <w:rsid w:val="009C3C61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</Pages>
  <Words>20</Words>
  <Characters>115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qxhec</dc:creator>
  <cp:keywords/>
  <dc:description/>
  <cp:lastModifiedBy>微软中国</cp:lastModifiedBy>
  <cp:revision>3</cp:revision>
  <dcterms:created xsi:type="dcterms:W3CDTF">2021-07-08T09:32:00Z</dcterms:created>
  <dcterms:modified xsi:type="dcterms:W3CDTF">2021-10-13T01:31:00Z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1E6FE959A96E460A894AD7B169415A13</vt:lpwstr>
  </property>
</Properties>
</file>