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方正黑体_GBK" w:hAnsi="宋体" w:eastAsia="方正黑体_GBK"/>
          <w:b/>
          <w:w w:val="98"/>
          <w:sz w:val="32"/>
          <w:szCs w:val="32"/>
        </w:rPr>
      </w:pPr>
      <w:r>
        <w:rPr>
          <w:rFonts w:hint="eastAsia" w:ascii="方正黑体_GBK" w:hAnsi="宋体" w:eastAsia="方正黑体_GBK"/>
          <w:b/>
          <w:w w:val="98"/>
          <w:sz w:val="32"/>
          <w:szCs w:val="32"/>
        </w:rPr>
        <w:t>附件3：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方正黑体_GBK" w:hAnsi="宋体" w:eastAsia="方正黑体_GBK"/>
          <w:b/>
          <w:w w:val="98"/>
          <w:sz w:val="44"/>
          <w:szCs w:val="44"/>
        </w:rPr>
      </w:pPr>
      <w:r>
        <w:rPr>
          <w:rFonts w:hint="eastAsia" w:ascii="方正黑体_GBK" w:hAnsi="宋体" w:eastAsia="方正黑体_GBK"/>
          <w:b/>
          <w:w w:val="98"/>
          <w:sz w:val="44"/>
          <w:szCs w:val="44"/>
        </w:rPr>
        <w:t>宁夏</w:t>
      </w:r>
      <w:r>
        <w:rPr>
          <w:rFonts w:hint="eastAsia" w:ascii="方正黑体_GBK" w:hAnsi="宋体" w:eastAsia="方正黑体_GBK"/>
          <w:b/>
          <w:w w:val="98"/>
          <w:sz w:val="44"/>
          <w:szCs w:val="44"/>
          <w:lang w:val="en-US" w:eastAsia="zh-CN"/>
        </w:rPr>
        <w:t>宁旅建设</w:t>
      </w:r>
      <w:r>
        <w:rPr>
          <w:rFonts w:hint="eastAsia" w:ascii="方正黑体_GBK" w:hAnsi="宋体" w:eastAsia="方正黑体_GBK"/>
          <w:b/>
          <w:w w:val="98"/>
          <w:sz w:val="44"/>
          <w:szCs w:val="44"/>
        </w:rPr>
        <w:t>开发有限公司应聘报名登记表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黑体" w:hAnsi="宋体" w:eastAsia="黑体"/>
          <w:sz w:val="32"/>
          <w:szCs w:val="32"/>
        </w:rPr>
      </w:pPr>
    </w:p>
    <w:tbl>
      <w:tblPr>
        <w:tblStyle w:val="7"/>
        <w:tblpPr w:leftFromText="181" w:rightFromText="181" w:vertAnchor="text" w:horzAnchor="margin" w:tblpXSpec="center" w:tblpY="1"/>
        <w:tblOverlap w:val="never"/>
        <w:tblW w:w="100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15"/>
        <w:gridCol w:w="236"/>
        <w:gridCol w:w="236"/>
        <w:gridCol w:w="236"/>
        <w:gridCol w:w="44"/>
        <w:gridCol w:w="98"/>
        <w:gridCol w:w="94"/>
        <w:gridCol w:w="236"/>
        <w:gridCol w:w="113"/>
        <w:gridCol w:w="123"/>
        <w:gridCol w:w="236"/>
        <w:gridCol w:w="236"/>
        <w:gridCol w:w="236"/>
        <w:gridCol w:w="236"/>
        <w:gridCol w:w="43"/>
        <w:gridCol w:w="180"/>
        <w:gridCol w:w="15"/>
        <w:gridCol w:w="236"/>
        <w:gridCol w:w="236"/>
        <w:gridCol w:w="236"/>
        <w:gridCol w:w="23"/>
        <w:gridCol w:w="213"/>
        <w:gridCol w:w="236"/>
        <w:gridCol w:w="35"/>
        <w:gridCol w:w="201"/>
        <w:gridCol w:w="221"/>
        <w:gridCol w:w="15"/>
        <w:gridCol w:w="820"/>
        <w:gridCol w:w="543"/>
        <w:gridCol w:w="1113"/>
        <w:gridCol w:w="111"/>
        <w:gridCol w:w="16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06" w:hRule="atLeast"/>
        </w:trPr>
        <w:tc>
          <w:tcPr>
            <w:tcW w:w="1515" w:type="dxa"/>
            <w:tcBorders>
              <w:top w:val="thinThickSmallGap" w:color="auto" w:sz="12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姓  名</w:t>
            </w:r>
          </w:p>
        </w:tc>
        <w:tc>
          <w:tcPr>
            <w:tcW w:w="1293" w:type="dxa"/>
            <w:gridSpan w:val="8"/>
            <w:tcBorders>
              <w:top w:val="thinThickSmallGap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290" w:type="dxa"/>
            <w:gridSpan w:val="7"/>
            <w:tcBorders>
              <w:top w:val="thinThickSmallGap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性别</w:t>
            </w:r>
          </w:p>
        </w:tc>
        <w:tc>
          <w:tcPr>
            <w:tcW w:w="1652" w:type="dxa"/>
            <w:gridSpan w:val="10"/>
            <w:tcBorders>
              <w:top w:val="thinThickSmallGap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378" w:type="dxa"/>
            <w:gridSpan w:val="3"/>
            <w:tcBorders>
              <w:top w:val="thinThickSmallGap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民族</w:t>
            </w:r>
          </w:p>
        </w:tc>
        <w:tc>
          <w:tcPr>
            <w:tcW w:w="1224" w:type="dxa"/>
            <w:gridSpan w:val="2"/>
            <w:tcBorders>
              <w:top w:val="thinThickSmallGap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 xml:space="preserve">     </w:t>
            </w:r>
          </w:p>
        </w:tc>
        <w:tc>
          <w:tcPr>
            <w:tcW w:w="1656" w:type="dxa"/>
            <w:vMerge w:val="restart"/>
            <w:tcBorders>
              <w:top w:val="thinThickSmallGap" w:color="auto" w:sz="12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2"/>
                <w:szCs w:val="22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1寸照片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79" w:hRule="exact"/>
        </w:trPr>
        <w:tc>
          <w:tcPr>
            <w:tcW w:w="1515" w:type="dxa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 w:cs="宋体"/>
                <w:sz w:val="22"/>
                <w:szCs w:val="22"/>
              </w:rPr>
              <w:t>曾用名</w:t>
            </w:r>
          </w:p>
        </w:tc>
        <w:tc>
          <w:tcPr>
            <w:tcW w:w="1293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290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出生年月</w:t>
            </w:r>
          </w:p>
        </w:tc>
        <w:tc>
          <w:tcPr>
            <w:tcW w:w="1652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378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籍贯</w:t>
            </w:r>
          </w:p>
        </w:tc>
        <w:tc>
          <w:tcPr>
            <w:tcW w:w="12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656" w:type="dxa"/>
            <w:vMerge w:val="continue"/>
            <w:tcBorders>
              <w:top w:val="thinThickSmallGap" w:color="auto" w:sz="12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left"/>
              <w:textAlignment w:val="auto"/>
              <w:rPr>
                <w:rFonts w:ascii="仿宋_GB2312" w:eastAsia="仿宋_GB2312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70" w:hRule="exact"/>
        </w:trPr>
        <w:tc>
          <w:tcPr>
            <w:tcW w:w="1515" w:type="dxa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出生地</w:t>
            </w:r>
          </w:p>
        </w:tc>
        <w:tc>
          <w:tcPr>
            <w:tcW w:w="1293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290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 w:cs="宋体"/>
                <w:sz w:val="22"/>
                <w:szCs w:val="22"/>
              </w:rPr>
              <w:t>政治面貌</w:t>
            </w:r>
          </w:p>
        </w:tc>
        <w:tc>
          <w:tcPr>
            <w:tcW w:w="1652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378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Cs w:val="21"/>
              </w:rPr>
            </w:pPr>
            <w:r>
              <w:rPr>
                <w:rFonts w:hint="eastAsia" w:ascii="仿宋_GB2312" w:eastAsia="仿宋_GB2312"/>
                <w:szCs w:val="21"/>
              </w:rPr>
              <w:t>户口所在地</w:t>
            </w:r>
          </w:p>
        </w:tc>
        <w:tc>
          <w:tcPr>
            <w:tcW w:w="12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656" w:type="dxa"/>
            <w:vMerge w:val="continue"/>
            <w:tcBorders>
              <w:top w:val="thinThickSmallGap" w:color="auto" w:sz="12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left"/>
              <w:textAlignment w:val="auto"/>
              <w:rPr>
                <w:rFonts w:ascii="仿宋_GB2312" w:eastAsia="仿宋_GB2312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76" w:hRule="exact"/>
        </w:trPr>
        <w:tc>
          <w:tcPr>
            <w:tcW w:w="1515" w:type="dxa"/>
            <w:tcBorders>
              <w:top w:val="single" w:color="auto" w:sz="4" w:space="0"/>
              <w:left w:val="thinThickLargeGap" w:color="auto" w:sz="8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 w:cs="宋体"/>
                <w:sz w:val="22"/>
                <w:szCs w:val="22"/>
              </w:rPr>
              <w:t>身高（cm）</w:t>
            </w:r>
          </w:p>
        </w:tc>
        <w:tc>
          <w:tcPr>
            <w:tcW w:w="2583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652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体重（kg）</w:t>
            </w:r>
          </w:p>
        </w:tc>
        <w:tc>
          <w:tcPr>
            <w:tcW w:w="260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1656" w:type="dxa"/>
            <w:vMerge w:val="continue"/>
            <w:tcBorders>
              <w:top w:val="thinThickSmallGap" w:color="auto" w:sz="12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left"/>
              <w:textAlignment w:val="auto"/>
              <w:rPr>
                <w:rFonts w:ascii="仿宋_GB2312" w:eastAsia="仿宋_GB2312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4" w:hRule="exact"/>
        </w:trPr>
        <w:tc>
          <w:tcPr>
            <w:tcW w:w="1515" w:type="dxa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 w:cs="宋体"/>
                <w:sz w:val="22"/>
                <w:szCs w:val="22"/>
              </w:rPr>
              <w:t>身份证号码</w:t>
            </w: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8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23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136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联系电话</w:t>
            </w:r>
          </w:p>
        </w:tc>
        <w:tc>
          <w:tcPr>
            <w:tcW w:w="288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52" w:hRule="exact"/>
        </w:trPr>
        <w:tc>
          <w:tcPr>
            <w:tcW w:w="1515" w:type="dxa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jc w:val="center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 w:cs="宋体"/>
                <w:sz w:val="22"/>
                <w:szCs w:val="22"/>
              </w:rPr>
              <w:t>全日制学历/学位</w:t>
            </w:r>
          </w:p>
        </w:tc>
        <w:tc>
          <w:tcPr>
            <w:tcW w:w="1652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3961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ind w:firstLine="880" w:firstLineChars="400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 w:cs="宋体"/>
                <w:sz w:val="22"/>
                <w:szCs w:val="22"/>
              </w:rPr>
              <w:t>毕业院校及专业</w:t>
            </w:r>
          </w:p>
        </w:tc>
        <w:tc>
          <w:tcPr>
            <w:tcW w:w="288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2" w:hRule="exact"/>
        </w:trPr>
        <w:tc>
          <w:tcPr>
            <w:tcW w:w="1515" w:type="dxa"/>
            <w:vMerge w:val="restart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jc w:val="center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在职教育学历/学位</w:t>
            </w:r>
          </w:p>
        </w:tc>
        <w:tc>
          <w:tcPr>
            <w:tcW w:w="1652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3961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ind w:firstLine="880" w:firstLineChars="400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 w:cs="宋体"/>
                <w:sz w:val="22"/>
                <w:szCs w:val="22"/>
              </w:rPr>
              <w:t>毕业院校及专业</w:t>
            </w:r>
          </w:p>
        </w:tc>
        <w:tc>
          <w:tcPr>
            <w:tcW w:w="288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exact"/>
        </w:trPr>
        <w:tc>
          <w:tcPr>
            <w:tcW w:w="1515" w:type="dxa"/>
            <w:vMerge w:val="continue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left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</w:p>
        </w:tc>
        <w:tc>
          <w:tcPr>
            <w:tcW w:w="1652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right="440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</w:p>
        </w:tc>
        <w:tc>
          <w:tcPr>
            <w:tcW w:w="3961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ind w:firstLine="880" w:firstLineChars="400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 w:cs="宋体"/>
                <w:sz w:val="22"/>
                <w:szCs w:val="22"/>
              </w:rPr>
              <w:t>毕业院校及专业</w:t>
            </w:r>
          </w:p>
        </w:tc>
        <w:tc>
          <w:tcPr>
            <w:tcW w:w="288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exact"/>
        </w:trPr>
        <w:tc>
          <w:tcPr>
            <w:tcW w:w="1515" w:type="dxa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0"/>
                <w:szCs w:val="20"/>
              </w:rPr>
              <w:t>专业技术职</w:t>
            </w:r>
            <w:r>
              <w:rPr>
                <w:rFonts w:hint="eastAsia" w:ascii="仿宋_GB2312" w:hAnsi="宋体" w:eastAsia="仿宋_GB2312"/>
                <w:sz w:val="22"/>
                <w:szCs w:val="22"/>
              </w:rPr>
              <w:t>称称</w:t>
            </w:r>
          </w:p>
        </w:tc>
        <w:tc>
          <w:tcPr>
            <w:tcW w:w="1652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3961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ind w:firstLine="880" w:firstLineChars="400"/>
              <w:textAlignment w:val="auto"/>
              <w:rPr>
                <w:rFonts w:ascii="仿宋_GB2312" w:hAnsi="宋体" w:eastAsia="仿宋_GB2312" w:cs="宋体"/>
                <w:sz w:val="22"/>
                <w:szCs w:val="22"/>
              </w:rPr>
            </w:pPr>
            <w:r>
              <w:rPr>
                <w:rFonts w:hint="eastAsia" w:ascii="仿宋_GB2312" w:hAnsi="宋体" w:eastAsia="仿宋_GB2312" w:cs="宋体"/>
                <w:sz w:val="22"/>
                <w:szCs w:val="22"/>
              </w:rPr>
              <w:t>资格证书</w:t>
            </w:r>
          </w:p>
        </w:tc>
        <w:tc>
          <w:tcPr>
            <w:tcW w:w="288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3" w:hRule="exact"/>
        </w:trPr>
        <w:tc>
          <w:tcPr>
            <w:tcW w:w="1515" w:type="dxa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婚姻状况</w:t>
            </w:r>
          </w:p>
        </w:tc>
        <w:tc>
          <w:tcPr>
            <w:tcW w:w="5613" w:type="dxa"/>
            <w:gridSpan w:val="2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firstLine="220" w:firstLineChars="100"/>
              <w:textAlignment w:val="auto"/>
              <w:rPr>
                <w:rFonts w:ascii="仿宋_GB2312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未婚</w:t>
            </w:r>
            <w:r>
              <w:rPr>
                <w:rFonts w:hint="eastAsia" w:ascii="仿宋_GB2312" w:eastAsia="仿宋_GB2312"/>
                <w:sz w:val="22"/>
                <w:szCs w:val="22"/>
              </w:rPr>
              <w:t>□   已婚□</w:t>
            </w:r>
            <w:r>
              <w:rPr>
                <w:rFonts w:hint="eastAsia" w:ascii="仿宋_GB2312" w:eastAsia="仿宋_GB2312"/>
                <w:sz w:val="22"/>
                <w:szCs w:val="22"/>
                <w:u w:val="single"/>
              </w:rPr>
              <w:t xml:space="preserve">    </w:t>
            </w:r>
            <w:r>
              <w:rPr>
                <w:rFonts w:hint="eastAsia" w:ascii="仿宋_GB2312" w:eastAsia="仿宋_GB2312"/>
                <w:sz w:val="22"/>
                <w:szCs w:val="22"/>
              </w:rPr>
              <w:t>年</w:t>
            </w:r>
            <w:r>
              <w:rPr>
                <w:rFonts w:hint="eastAsia" w:ascii="仿宋_GB2312" w:eastAsia="仿宋_GB2312"/>
                <w:sz w:val="22"/>
                <w:szCs w:val="22"/>
                <w:u w:val="single"/>
              </w:rPr>
              <w:t xml:space="preserve">   </w:t>
            </w:r>
            <w:r>
              <w:rPr>
                <w:rFonts w:hint="eastAsia" w:ascii="仿宋_GB2312" w:eastAsia="仿宋_GB2312"/>
                <w:sz w:val="22"/>
                <w:szCs w:val="22"/>
              </w:rPr>
              <w:t>月</w:t>
            </w:r>
          </w:p>
        </w:tc>
        <w:tc>
          <w:tcPr>
            <w:tcW w:w="11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hAnsi="宋体" w:eastAsia="仿宋_GB2312"/>
                <w:sz w:val="19"/>
                <w:szCs w:val="19"/>
                <w:u w:val="single"/>
              </w:rPr>
            </w:pPr>
            <w:r>
              <w:rPr>
                <w:rFonts w:hint="eastAsia" w:ascii="仿宋_GB2312" w:eastAsia="仿宋_GB2312"/>
                <w:sz w:val="18"/>
                <w:szCs w:val="18"/>
              </w:rPr>
              <w:t>爱好、特</w:t>
            </w:r>
            <w:r>
              <w:rPr>
                <w:rFonts w:hint="eastAsia" w:ascii="仿宋_GB2312" w:eastAsia="仿宋_GB2312"/>
              </w:rPr>
              <w:t>长</w:t>
            </w:r>
          </w:p>
        </w:tc>
        <w:tc>
          <w:tcPr>
            <w:tcW w:w="17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515" w:type="dxa"/>
            <w:tcBorders>
              <w:top w:val="single" w:color="auto" w:sz="4" w:space="0"/>
              <w:left w:val="thinThickSmallGap" w:color="auto" w:sz="12" w:space="0"/>
              <w:bottom w:val="single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外语水平</w:t>
            </w:r>
          </w:p>
        </w:tc>
        <w:tc>
          <w:tcPr>
            <w:tcW w:w="2403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 xml:space="preserve"> </w:t>
            </w:r>
          </w:p>
        </w:tc>
        <w:tc>
          <w:tcPr>
            <w:tcW w:w="3210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>其他技能及水平</w:t>
            </w:r>
          </w:p>
        </w:tc>
        <w:tc>
          <w:tcPr>
            <w:tcW w:w="288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hAnsi="宋体" w:eastAsia="仿宋_GB2312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sz w:val="22"/>
                <w:szCs w:val="22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2365" w:type="dxa"/>
            <w:gridSpan w:val="6"/>
            <w:tcBorders>
              <w:top w:val="single" w:color="auto" w:sz="12" w:space="0"/>
              <w:left w:val="thinThickSmallGap" w:color="auto" w:sz="12" w:space="0"/>
              <w:bottom w:val="single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hAnsi="宋体" w:eastAsia="仿宋_GB2312"/>
                <w:b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b/>
                <w:sz w:val="22"/>
                <w:szCs w:val="22"/>
              </w:rPr>
              <w:t>应聘单位（部门）名称</w:t>
            </w:r>
          </w:p>
        </w:tc>
        <w:tc>
          <w:tcPr>
            <w:tcW w:w="2479" w:type="dxa"/>
            <w:gridSpan w:val="15"/>
            <w:tcBorders>
              <w:top w:val="single" w:color="auto" w:sz="12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" w:hAnsi="仿宋" w:eastAsia="仿宋"/>
                <w:sz w:val="22"/>
                <w:szCs w:val="22"/>
              </w:rPr>
            </w:pPr>
            <w:r>
              <w:rPr>
                <w:rFonts w:hint="eastAsia" w:ascii="仿宋" w:hAnsi="仿宋" w:eastAsia="仿宋"/>
                <w:sz w:val="22"/>
                <w:szCs w:val="22"/>
              </w:rPr>
              <w:t xml:space="preserve"> </w:t>
            </w:r>
          </w:p>
        </w:tc>
        <w:tc>
          <w:tcPr>
            <w:tcW w:w="2284" w:type="dxa"/>
            <w:gridSpan w:val="8"/>
            <w:tcBorders>
              <w:top w:val="single" w:color="auto" w:sz="12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firstLine="216" w:firstLineChars="98"/>
              <w:textAlignment w:val="auto"/>
              <w:rPr>
                <w:rFonts w:ascii="仿宋" w:hAnsi="仿宋" w:eastAsia="仿宋"/>
                <w:sz w:val="22"/>
                <w:szCs w:val="22"/>
              </w:rPr>
            </w:pPr>
            <w:r>
              <w:rPr>
                <w:rFonts w:hint="eastAsia" w:ascii="仿宋_GB2312" w:hAnsi="宋体" w:eastAsia="仿宋_GB2312"/>
                <w:b/>
                <w:sz w:val="22"/>
                <w:szCs w:val="22"/>
              </w:rPr>
              <w:t>应聘岗位名称</w:t>
            </w:r>
          </w:p>
        </w:tc>
        <w:tc>
          <w:tcPr>
            <w:tcW w:w="2880" w:type="dxa"/>
            <w:gridSpan w:val="3"/>
            <w:tcBorders>
              <w:top w:val="single" w:color="auto" w:sz="12" w:space="0"/>
              <w:left w:val="single" w:color="auto" w:sz="4" w:space="0"/>
              <w:bottom w:val="single" w:color="auto" w:sz="12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" w:hAnsi="仿宋" w:eastAsia="仿宋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2365" w:type="dxa"/>
            <w:gridSpan w:val="6"/>
            <w:tcBorders>
              <w:top w:val="single" w:color="auto" w:sz="12" w:space="0"/>
              <w:left w:val="thinThickSmallGap" w:color="auto" w:sz="12" w:space="0"/>
              <w:bottom w:val="single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firstLine="497" w:firstLineChars="250"/>
              <w:textAlignment w:val="auto"/>
              <w:rPr>
                <w:rFonts w:ascii="仿宋_GB2312" w:eastAsia="仿宋_GB2312"/>
                <w:b/>
                <w:w w:val="90"/>
                <w:sz w:val="22"/>
                <w:szCs w:val="22"/>
              </w:rPr>
            </w:pPr>
            <w:r>
              <w:rPr>
                <w:rFonts w:hint="eastAsia" w:ascii="仿宋_GB2312" w:eastAsia="仿宋_GB2312"/>
                <w:b/>
                <w:w w:val="90"/>
                <w:sz w:val="22"/>
                <w:szCs w:val="22"/>
              </w:rPr>
              <w:t>期望薪酬</w:t>
            </w:r>
          </w:p>
        </w:tc>
        <w:tc>
          <w:tcPr>
            <w:tcW w:w="2479" w:type="dxa"/>
            <w:gridSpan w:val="15"/>
            <w:tcBorders>
              <w:top w:val="single" w:color="auto" w:sz="12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" w:hAnsi="仿宋" w:eastAsia="仿宋"/>
                <w:sz w:val="22"/>
                <w:szCs w:val="22"/>
              </w:rPr>
            </w:pPr>
            <w:r>
              <w:rPr>
                <w:rFonts w:hint="eastAsia" w:ascii="仿宋" w:hAnsi="仿宋" w:eastAsia="仿宋"/>
                <w:sz w:val="22"/>
                <w:szCs w:val="22"/>
              </w:rPr>
              <w:t xml:space="preserve"> </w:t>
            </w:r>
          </w:p>
        </w:tc>
        <w:tc>
          <w:tcPr>
            <w:tcW w:w="2284" w:type="dxa"/>
            <w:gridSpan w:val="8"/>
            <w:tcBorders>
              <w:top w:val="single" w:color="auto" w:sz="12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jc w:val="center"/>
              <w:textAlignment w:val="auto"/>
              <w:rPr>
                <w:rFonts w:eastAsia="仿宋_GB2312"/>
                <w:b/>
                <w:szCs w:val="21"/>
              </w:rPr>
            </w:pPr>
            <w:r>
              <w:rPr>
                <w:rFonts w:hint="eastAsia" w:eastAsia="仿宋_GB2312"/>
                <w:b/>
                <w:szCs w:val="21"/>
              </w:rPr>
              <w:t>是否服从工作安排</w:t>
            </w:r>
          </w:p>
        </w:tc>
        <w:tc>
          <w:tcPr>
            <w:tcW w:w="2880" w:type="dxa"/>
            <w:gridSpan w:val="3"/>
            <w:tcBorders>
              <w:top w:val="single" w:color="auto" w:sz="12" w:space="0"/>
              <w:left w:val="single" w:color="auto" w:sz="4" w:space="0"/>
              <w:bottom w:val="single" w:color="auto" w:sz="12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" w:hRule="atLeast"/>
        </w:trPr>
        <w:tc>
          <w:tcPr>
            <w:tcW w:w="10008" w:type="dxa"/>
            <w:gridSpan w:val="32"/>
            <w:tcBorders>
              <w:top w:val="single" w:color="auto" w:sz="12" w:space="0"/>
              <w:left w:val="thinThickSmallGap" w:color="auto" w:sz="12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b/>
                <w:szCs w:val="21"/>
              </w:rPr>
            </w:pPr>
            <w:r>
              <w:rPr>
                <w:rFonts w:hint="eastAsia" w:eastAsia="黑体"/>
                <w:bCs/>
                <w:sz w:val="24"/>
              </w:rPr>
              <w:t>教育情况</w:t>
            </w:r>
            <w:r>
              <w:rPr>
                <w:rFonts w:hint="eastAsia"/>
                <w:b/>
                <w:szCs w:val="21"/>
              </w:rPr>
              <w:t>（</w:t>
            </w:r>
            <w:r>
              <w:rPr>
                <w:rFonts w:hint="eastAsia" w:eastAsia="仿宋_GB2312"/>
                <w:sz w:val="24"/>
                <w:szCs w:val="18"/>
              </w:rPr>
              <w:t>倒序填写截止于高中</w:t>
            </w:r>
            <w:r>
              <w:rPr>
                <w:rFonts w:hint="eastAsia"/>
                <w:b/>
                <w:szCs w:val="21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1" w:hRule="atLeas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2"/>
                <w:szCs w:val="22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起止时间</w:t>
            </w:r>
          </w:p>
        </w:tc>
        <w:tc>
          <w:tcPr>
            <w:tcW w:w="7741" w:type="dxa"/>
            <w:gridSpan w:val="2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firstLine="110" w:firstLineChars="50"/>
              <w:jc w:val="center"/>
              <w:textAlignment w:val="auto"/>
              <w:rPr>
                <w:rFonts w:ascii="仿宋_GB2312" w:eastAsia="仿宋_GB2312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学校和专业名称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exac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7741" w:type="dxa"/>
            <w:gridSpan w:val="2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dotted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7741" w:type="dxa"/>
            <w:gridSpan w:val="2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exac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dotted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7741" w:type="dxa"/>
            <w:gridSpan w:val="2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exac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7741" w:type="dxa"/>
            <w:gridSpan w:val="2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exac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7741" w:type="dxa"/>
            <w:gridSpan w:val="2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" w:hRule="atLeast"/>
        </w:trPr>
        <w:tc>
          <w:tcPr>
            <w:tcW w:w="10008" w:type="dxa"/>
            <w:gridSpan w:val="32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b/>
                <w:sz w:val="24"/>
              </w:rPr>
            </w:pPr>
            <w:r>
              <w:rPr>
                <w:rFonts w:hint="eastAsia" w:eastAsia="黑体"/>
                <w:bCs/>
                <w:sz w:val="24"/>
              </w:rPr>
              <w:t>工作经历（</w:t>
            </w:r>
            <w:r>
              <w:rPr>
                <w:rFonts w:hint="eastAsia" w:ascii="仿宋_GB2312" w:eastAsia="仿宋_GB2312"/>
                <w:bCs/>
                <w:sz w:val="24"/>
              </w:rPr>
              <w:t>倒序填写</w:t>
            </w:r>
            <w:r>
              <w:rPr>
                <w:rFonts w:hint="eastAsia" w:eastAsia="黑体"/>
                <w:bCs/>
                <w:sz w:val="24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6" w:hRule="atLeas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dotted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2"/>
                <w:szCs w:val="22"/>
                <w:u w:val="single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起止时间</w:t>
            </w:r>
          </w:p>
        </w:tc>
        <w:tc>
          <w:tcPr>
            <w:tcW w:w="3061" w:type="dxa"/>
            <w:gridSpan w:val="19"/>
            <w:tcBorders>
              <w:top w:val="single" w:color="auto" w:sz="4" w:space="0"/>
              <w:left w:val="single" w:color="auto" w:sz="4" w:space="0"/>
              <w:bottom w:val="dotted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2"/>
                <w:szCs w:val="22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工作单位</w:t>
            </w:r>
          </w:p>
        </w:tc>
        <w:tc>
          <w:tcPr>
            <w:tcW w:w="1257" w:type="dxa"/>
            <w:gridSpan w:val="4"/>
            <w:tcBorders>
              <w:top w:val="single" w:color="auto" w:sz="4" w:space="0"/>
              <w:left w:val="single" w:color="auto" w:sz="4" w:space="0"/>
              <w:bottom w:val="dotted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2"/>
                <w:szCs w:val="22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担任职务</w:t>
            </w:r>
          </w:p>
        </w:tc>
        <w:tc>
          <w:tcPr>
            <w:tcW w:w="3423" w:type="dxa"/>
            <w:gridSpan w:val="4"/>
            <w:tcBorders>
              <w:top w:val="single" w:color="auto" w:sz="4" w:space="0"/>
              <w:left w:val="single" w:color="auto" w:sz="4" w:space="0"/>
              <w:bottom w:val="dotted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2"/>
                <w:szCs w:val="22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工作内容和成绩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8" w:hRule="atLeast"/>
        </w:trPr>
        <w:tc>
          <w:tcPr>
            <w:tcW w:w="2267" w:type="dxa"/>
            <w:gridSpan w:val="5"/>
            <w:tcBorders>
              <w:top w:val="single" w:color="auto" w:sz="4" w:space="0"/>
              <w:left w:val="thinThickLargeGap" w:color="auto" w:sz="8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3061" w:type="dxa"/>
            <w:gridSpan w:val="1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sz w:val="20"/>
                <w:szCs w:val="20"/>
              </w:rPr>
            </w:pPr>
          </w:p>
        </w:tc>
        <w:tc>
          <w:tcPr>
            <w:tcW w:w="12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3423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3061" w:type="dxa"/>
            <w:gridSpan w:val="1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12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3423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3" w:hRule="atLeas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3061" w:type="dxa"/>
            <w:gridSpan w:val="1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12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sz w:val="18"/>
                <w:szCs w:val="18"/>
              </w:rPr>
            </w:pPr>
          </w:p>
        </w:tc>
        <w:tc>
          <w:tcPr>
            <w:tcW w:w="3423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3" w:hRule="atLeas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3061" w:type="dxa"/>
            <w:gridSpan w:val="1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12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3423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hAnsi="新宋体" w:eastAsia="仿宋_GB2312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2267" w:type="dxa"/>
            <w:gridSpan w:val="5"/>
            <w:tcBorders>
              <w:top w:val="single" w:color="auto" w:sz="4" w:space="0"/>
              <w:left w:val="thinThickSmallGap" w:color="auto" w:sz="12" w:space="0"/>
              <w:bottom w:val="dotted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u w:val="single"/>
              </w:rPr>
            </w:pPr>
          </w:p>
        </w:tc>
        <w:tc>
          <w:tcPr>
            <w:tcW w:w="3061" w:type="dxa"/>
            <w:gridSpan w:val="19"/>
            <w:tcBorders>
              <w:top w:val="single" w:color="auto" w:sz="4" w:space="0"/>
              <w:left w:val="single" w:color="auto" w:sz="4" w:space="0"/>
              <w:bottom w:val="dotted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1257" w:type="dxa"/>
            <w:gridSpan w:val="4"/>
            <w:tcBorders>
              <w:top w:val="single" w:color="auto" w:sz="4" w:space="0"/>
              <w:left w:val="single" w:color="auto" w:sz="4" w:space="0"/>
              <w:bottom w:val="dotted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  <w:tc>
          <w:tcPr>
            <w:tcW w:w="3423" w:type="dxa"/>
            <w:gridSpan w:val="4"/>
            <w:tcBorders>
              <w:top w:val="single" w:color="auto" w:sz="4" w:space="0"/>
              <w:left w:val="single" w:color="auto" w:sz="4" w:space="0"/>
              <w:bottom w:val="dotted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Calibri" w:hAnsi="Calibri"/>
          <w:vanish/>
          <w:szCs w:val="22"/>
        </w:rPr>
      </w:pPr>
    </w:p>
    <w:tbl>
      <w:tblPr>
        <w:tblStyle w:val="7"/>
        <w:tblpPr w:leftFromText="180" w:rightFromText="180" w:vertAnchor="text" w:horzAnchor="page" w:tblpX="1115" w:tblpY="2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11"/>
        <w:gridCol w:w="1080"/>
        <w:gridCol w:w="900"/>
        <w:gridCol w:w="1080"/>
        <w:gridCol w:w="1080"/>
        <w:gridCol w:w="46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</w:trPr>
        <w:tc>
          <w:tcPr>
            <w:tcW w:w="1211" w:type="dxa"/>
            <w:vMerge w:val="restart"/>
            <w:tcBorders>
              <w:top w:val="single" w:color="auto" w:sz="4" w:space="0"/>
              <w:left w:val="thinThickLargeGap" w:color="auto" w:sz="8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黑体" w:hAnsi="宋体" w:eastAsia="黑体"/>
                <w:bCs/>
                <w:sz w:val="24"/>
              </w:rPr>
            </w:pPr>
            <w:r>
              <w:rPr>
                <w:rFonts w:hint="eastAsia" w:ascii="黑体" w:hAnsi="宋体" w:eastAsia="黑体"/>
                <w:bCs/>
                <w:sz w:val="24"/>
              </w:rPr>
              <w:t>家庭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hint="eastAsia" w:ascii="黑体" w:hAnsi="宋体" w:eastAsia="黑体"/>
                <w:bCs/>
                <w:sz w:val="24"/>
              </w:rPr>
            </w:pPr>
            <w:r>
              <w:rPr>
                <w:rFonts w:hint="eastAsia" w:ascii="黑体" w:hAnsi="宋体" w:eastAsia="黑体"/>
                <w:bCs/>
                <w:sz w:val="24"/>
              </w:rPr>
              <w:t>主要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黑体" w:eastAsia="黑体"/>
                <w:szCs w:val="21"/>
              </w:rPr>
            </w:pPr>
            <w:r>
              <w:rPr>
                <w:rFonts w:hint="eastAsia" w:ascii="黑体" w:hAnsi="宋体" w:eastAsia="黑体"/>
                <w:bCs/>
                <w:sz w:val="24"/>
              </w:rPr>
              <w:t>成员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称　谓</w:t>
            </w: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ind w:firstLine="210" w:firstLineChars="100"/>
              <w:textAlignment w:val="auto"/>
              <w:rPr>
                <w:rFonts w:ascii="仿宋_GB2312" w:eastAsia="仿宋_GB2312"/>
                <w:szCs w:val="21"/>
              </w:rPr>
            </w:pPr>
            <w:r>
              <w:rPr>
                <w:rFonts w:hint="eastAsia" w:ascii="仿宋_GB2312" w:eastAsia="仿宋_GB2312"/>
                <w:szCs w:val="21"/>
              </w:rPr>
              <w:t>姓名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Cs w:val="21"/>
              </w:rPr>
            </w:pPr>
            <w:r>
              <w:rPr>
                <w:rFonts w:hint="eastAsia" w:ascii="仿宋_GB2312" w:eastAsia="仿宋_GB2312"/>
                <w:szCs w:val="21"/>
              </w:rPr>
              <w:t>出生年月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jc w:val="center"/>
              <w:textAlignment w:val="auto"/>
              <w:rPr>
                <w:rFonts w:ascii="仿宋_GB2312" w:eastAsia="仿宋_GB2312"/>
                <w:szCs w:val="21"/>
              </w:rPr>
            </w:pPr>
            <w:r>
              <w:rPr>
                <w:rFonts w:hint="eastAsia" w:ascii="仿宋_GB2312" w:eastAsia="仿宋_GB2312"/>
                <w:szCs w:val="21"/>
              </w:rPr>
              <w:t>政治面貌</w:t>
            </w:r>
          </w:p>
        </w:tc>
        <w:tc>
          <w:tcPr>
            <w:tcW w:w="46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nThickLargeGap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工作单位及职务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211" w:type="dxa"/>
            <w:vMerge w:val="continue"/>
            <w:tcBorders>
              <w:top w:val="single" w:color="auto" w:sz="4" w:space="0"/>
              <w:left w:val="thinThickLargeGap" w:color="auto" w:sz="8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left"/>
              <w:textAlignment w:val="auto"/>
              <w:rPr>
                <w:rFonts w:ascii="黑体" w:eastAsia="黑体"/>
                <w:szCs w:val="21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46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nThickLargeGap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211" w:type="dxa"/>
            <w:vMerge w:val="continue"/>
            <w:tcBorders>
              <w:top w:val="single" w:color="auto" w:sz="4" w:space="0"/>
              <w:left w:val="thinThickLargeGap" w:color="auto" w:sz="8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left"/>
              <w:textAlignment w:val="auto"/>
              <w:rPr>
                <w:rFonts w:ascii="黑体" w:eastAsia="黑体"/>
                <w:szCs w:val="21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46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nThickLargeGap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01" w:hRule="atLeast"/>
        </w:trPr>
        <w:tc>
          <w:tcPr>
            <w:tcW w:w="1211" w:type="dxa"/>
            <w:vMerge w:val="continue"/>
            <w:tcBorders>
              <w:top w:val="single" w:color="auto" w:sz="4" w:space="0"/>
              <w:left w:val="thinThickLargeGap" w:color="auto" w:sz="8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left"/>
              <w:textAlignment w:val="auto"/>
              <w:rPr>
                <w:rFonts w:ascii="黑体" w:eastAsia="黑体"/>
                <w:szCs w:val="21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46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nThickLargeGap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01" w:hRule="atLeast"/>
        </w:trPr>
        <w:tc>
          <w:tcPr>
            <w:tcW w:w="1211" w:type="dxa"/>
            <w:vMerge w:val="continue"/>
            <w:tcBorders>
              <w:top w:val="single" w:color="auto" w:sz="4" w:space="0"/>
              <w:left w:val="thinThickLargeGap" w:color="auto" w:sz="8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left"/>
              <w:textAlignment w:val="auto"/>
              <w:rPr>
                <w:rFonts w:ascii="黑体" w:eastAsia="黑体"/>
                <w:szCs w:val="21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46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nThickLargeGap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01" w:hRule="atLeast"/>
        </w:trPr>
        <w:tc>
          <w:tcPr>
            <w:tcW w:w="1211" w:type="dxa"/>
            <w:vMerge w:val="continue"/>
            <w:tcBorders>
              <w:top w:val="single" w:color="auto" w:sz="4" w:space="0"/>
              <w:left w:val="thinThickLargeGap" w:color="auto" w:sz="8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left"/>
              <w:textAlignment w:val="auto"/>
              <w:rPr>
                <w:rFonts w:ascii="黑体" w:eastAsia="黑体"/>
                <w:szCs w:val="21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  <w:tc>
          <w:tcPr>
            <w:tcW w:w="46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nThickLargeGap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auto"/>
              <w:textAlignment w:val="auto"/>
              <w:rPr>
                <w:rFonts w:ascii="仿宋_GB2312" w:eastAsia="仿宋_GB2312"/>
                <w:sz w:val="24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vanish/>
        </w:rPr>
      </w:pPr>
    </w:p>
    <w:tbl>
      <w:tblPr>
        <w:tblStyle w:val="7"/>
        <w:tblpPr w:leftFromText="181" w:rightFromText="181" w:vertAnchor="text" w:horzAnchor="margin" w:tblpXSpec="center" w:tblpY="404"/>
        <w:tblOverlap w:val="never"/>
        <w:tblW w:w="1003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8"/>
        <w:gridCol w:w="5578"/>
        <w:gridCol w:w="21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031" w:type="dxa"/>
            <w:gridSpan w:val="3"/>
            <w:tcBorders>
              <w:top w:val="thinThickSmallGap" w:color="auto" w:sz="12" w:space="0"/>
              <w:left w:val="thinThickSmallGap" w:color="auto" w:sz="12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黑体" w:hAnsi="宋体" w:eastAsia="黑体"/>
                <w:bCs/>
                <w:sz w:val="24"/>
              </w:rPr>
            </w:pPr>
            <w:r>
              <w:rPr>
                <w:rFonts w:hint="eastAsia" w:ascii="黑体" w:hAnsi="宋体" w:eastAsia="黑体"/>
                <w:bCs/>
                <w:sz w:val="24"/>
              </w:rPr>
              <w:t>个人获奖</w:t>
            </w:r>
            <w:r>
              <w:rPr>
                <w:rFonts w:hint="eastAsia" w:ascii="黑体" w:hAnsi="宋体" w:eastAsia="黑体"/>
                <w:bCs/>
                <w:sz w:val="24"/>
                <w:lang w:eastAsia="zh-CN"/>
              </w:rPr>
              <w:t>、</w:t>
            </w:r>
            <w:r>
              <w:rPr>
                <w:rFonts w:hint="eastAsia" w:ascii="黑体" w:hAnsi="宋体" w:eastAsia="黑体"/>
                <w:bCs/>
                <w:sz w:val="24"/>
                <w:lang w:val="en-US" w:eastAsia="zh-CN"/>
              </w:rPr>
              <w:t>处分</w:t>
            </w:r>
            <w:r>
              <w:rPr>
                <w:rFonts w:hint="eastAsia" w:ascii="黑体" w:hAnsi="宋体" w:eastAsia="黑体"/>
                <w:bCs/>
                <w:sz w:val="24"/>
              </w:rPr>
              <w:t>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exact"/>
        </w:trPr>
        <w:tc>
          <w:tcPr>
            <w:tcW w:w="2268" w:type="dxa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2"/>
                <w:szCs w:val="22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时间</w:t>
            </w:r>
          </w:p>
        </w:tc>
        <w:tc>
          <w:tcPr>
            <w:tcW w:w="55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hint="default" w:ascii="仿宋_GB2312" w:eastAsia="仿宋_GB2312"/>
                <w:sz w:val="22"/>
                <w:szCs w:val="22"/>
                <w:lang w:val="en-US" w:eastAsia="zh-CN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获得何种奖励</w:t>
            </w:r>
            <w:r>
              <w:rPr>
                <w:rFonts w:hint="eastAsia" w:ascii="仿宋_GB2312" w:eastAsia="仿宋_GB2312"/>
                <w:sz w:val="22"/>
                <w:szCs w:val="22"/>
                <w:lang w:val="en-US" w:eastAsia="zh-CN"/>
              </w:rPr>
              <w:t>与处分</w:t>
            </w:r>
          </w:p>
        </w:tc>
        <w:tc>
          <w:tcPr>
            <w:tcW w:w="2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仿宋_GB2312" w:eastAsia="仿宋_GB2312"/>
                <w:sz w:val="22"/>
                <w:szCs w:val="22"/>
              </w:rPr>
            </w:pPr>
            <w:r>
              <w:rPr>
                <w:rFonts w:hint="eastAsia" w:ascii="仿宋_GB2312" w:eastAsia="仿宋_GB2312"/>
                <w:sz w:val="22"/>
                <w:szCs w:val="22"/>
              </w:rPr>
              <w:t>授予机构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exact"/>
        </w:trPr>
        <w:tc>
          <w:tcPr>
            <w:tcW w:w="2268" w:type="dxa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tabs>
                <w:tab w:val="left" w:pos="1875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sz w:val="18"/>
                <w:szCs w:val="18"/>
              </w:rPr>
            </w:pPr>
          </w:p>
        </w:tc>
        <w:tc>
          <w:tcPr>
            <w:tcW w:w="55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exact"/>
        </w:trPr>
        <w:tc>
          <w:tcPr>
            <w:tcW w:w="2268" w:type="dxa"/>
            <w:tcBorders>
              <w:top w:val="single" w:color="auto" w:sz="4" w:space="0"/>
              <w:left w:val="thinThickSmallGap" w:color="auto" w:sz="12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eastAsia="仿宋_GB2312"/>
              </w:rPr>
            </w:pPr>
          </w:p>
        </w:tc>
        <w:tc>
          <w:tcPr>
            <w:tcW w:w="55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仿宋_GB2312" w:eastAsia="仿宋_GB231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7" w:hRule="atLeast"/>
        </w:trPr>
        <w:tc>
          <w:tcPr>
            <w:tcW w:w="2268" w:type="dxa"/>
            <w:tcBorders>
              <w:top w:val="thinThickSmallGap" w:color="auto" w:sz="12" w:space="0"/>
              <w:left w:val="thinThickSmallGap" w:color="auto" w:sz="12" w:space="0"/>
              <w:bottom w:val="thinThickSmallGap" w:color="auto" w:sz="12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jc w:val="center"/>
              <w:textAlignment w:val="auto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应聘理由</w:t>
            </w:r>
          </w:p>
        </w:tc>
        <w:tc>
          <w:tcPr>
            <w:tcW w:w="7763" w:type="dxa"/>
            <w:gridSpan w:val="2"/>
            <w:tcBorders>
              <w:top w:val="thinThickSmallGap" w:color="auto" w:sz="12" w:space="0"/>
              <w:left w:val="single" w:color="auto" w:sz="4" w:space="0"/>
              <w:bottom w:val="thinThickSmallGap" w:color="auto" w:sz="12" w:space="0"/>
              <w:right w:val="thickThinSmallGap" w:color="auto" w:sz="12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color w:val="00000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6" w:hRule="atLeast"/>
        </w:trPr>
        <w:tc>
          <w:tcPr>
            <w:tcW w:w="2268" w:type="dxa"/>
            <w:tcBorders>
              <w:top w:val="thinThickSmallGap" w:color="auto" w:sz="12" w:space="0"/>
              <w:left w:val="thinThickSmallGap" w:color="auto" w:sz="12" w:space="0"/>
              <w:bottom w:val="single" w:color="auto" w:sz="4" w:space="0"/>
              <w:right w:val="thickThinSmallGap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left="178" w:leftChars="85" w:right="311" w:rightChars="148" w:firstLine="411" w:firstLineChars="196"/>
              <w:textAlignment w:val="auto"/>
              <w:rPr>
                <w:rFonts w:eastAsia="黑体"/>
                <w:bCs/>
                <w:szCs w:val="21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right="311" w:rightChars="148"/>
              <w:textAlignment w:val="auto"/>
              <w:rPr>
                <w:rFonts w:eastAsia="黑体"/>
                <w:bCs/>
                <w:szCs w:val="21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right="311" w:rightChars="148" w:firstLine="480" w:firstLineChars="200"/>
              <w:textAlignment w:val="auto"/>
              <w:rPr>
                <w:rFonts w:eastAsia="黑体"/>
                <w:bCs/>
                <w:sz w:val="24"/>
              </w:rPr>
            </w:pPr>
            <w:r>
              <w:rPr>
                <w:rFonts w:hint="eastAsia" w:eastAsia="黑体"/>
                <w:bCs/>
                <w:sz w:val="24"/>
              </w:rPr>
              <w:t>个人意见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firstLine="5250" w:firstLineChars="2500"/>
              <w:textAlignment w:val="auto"/>
              <w:rPr>
                <w:rFonts w:eastAsia="黑体"/>
                <w:bCs/>
                <w:szCs w:val="21"/>
              </w:rPr>
            </w:pPr>
            <w:r>
              <w:rPr>
                <w:rFonts w:hint="eastAsia" w:eastAsia="黑体"/>
                <w:bCs/>
                <w:szCs w:val="21"/>
              </w:rPr>
              <w:t>个</w:t>
            </w:r>
          </w:p>
        </w:tc>
        <w:tc>
          <w:tcPr>
            <w:tcW w:w="7763" w:type="dxa"/>
            <w:gridSpan w:val="2"/>
            <w:tcBorders>
              <w:top w:val="thinThickSmallGap" w:color="auto" w:sz="12" w:space="0"/>
              <w:left w:val="thinThickSmallGap" w:color="auto" w:sz="12" w:space="0"/>
              <w:bottom w:val="single" w:color="auto" w:sz="4" w:space="0"/>
              <w:right w:val="thickThinSmallGap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hint="eastAsia" w:ascii="黑体" w:eastAsia="黑体"/>
                <w:szCs w:val="21"/>
                <w:u w:val="single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ind w:firstLine="480" w:firstLineChars="200"/>
              <w:textAlignment w:val="auto"/>
              <w:rPr>
                <w:rFonts w:hint="eastAsia" w:ascii="黑体" w:eastAsia="黑体"/>
                <w:sz w:val="24"/>
                <w:u w:val="single"/>
              </w:rPr>
            </w:pPr>
            <w:r>
              <w:rPr>
                <w:rFonts w:hint="eastAsia" w:ascii="黑体" w:eastAsia="黑体"/>
                <w:sz w:val="24"/>
                <w:u w:val="single"/>
              </w:rPr>
              <w:t>本人郑重申明：以上内容均属实，如有虚假，本人愿意承担由此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hint="eastAsia" w:ascii="黑体" w:eastAsia="黑体"/>
                <w:sz w:val="24"/>
                <w:u w:val="single"/>
              </w:rPr>
            </w:pPr>
            <w:r>
              <w:rPr>
                <w:rFonts w:hint="eastAsia" w:ascii="黑体" w:eastAsia="黑体"/>
                <w:sz w:val="24"/>
                <w:u w:val="single"/>
              </w:rPr>
              <w:t>带来的一切法律责任。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hint="eastAsia" w:ascii="黑体" w:eastAsia="黑体"/>
                <w:sz w:val="24"/>
                <w:u w:val="single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auto"/>
              <w:textAlignment w:val="auto"/>
              <w:rPr>
                <w:rFonts w:ascii="黑体" w:eastAsia="黑体"/>
                <w:sz w:val="24"/>
                <w:u w:val="single"/>
              </w:rPr>
            </w:pPr>
            <w:r>
              <w:rPr>
                <w:rFonts w:hint="eastAsia" w:ascii="黑体" w:eastAsia="黑体"/>
                <w:szCs w:val="21"/>
                <w:u w:val="single"/>
              </w:rPr>
              <w:t xml:space="preserve">              </w:t>
            </w:r>
            <w:bookmarkStart w:id="0" w:name="_GoBack"/>
            <w:bookmarkEnd w:id="0"/>
            <w:r>
              <w:rPr>
                <w:rFonts w:hint="eastAsia" w:ascii="黑体" w:eastAsia="黑体"/>
                <w:szCs w:val="21"/>
                <w:u w:val="single"/>
              </w:rPr>
              <w:t xml:space="preserve">              </w:t>
            </w:r>
            <w:r>
              <w:rPr>
                <w:rFonts w:hint="eastAsia" w:ascii="黑体" w:eastAsia="黑体"/>
                <w:sz w:val="24"/>
                <w:u w:val="single"/>
              </w:rPr>
              <w:t>填表人：               年   月   日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ascii="仿宋" w:hAnsi="仿宋" w:eastAsia="仿宋"/>
          <w:sz w:val="28"/>
          <w:szCs w:val="28"/>
        </w:rPr>
      </w:pPr>
    </w:p>
    <w:sectPr>
      <w:headerReference r:id="rId3" w:type="default"/>
      <w:footerReference r:id="rId4" w:type="default"/>
      <w:footerReference r:id="rId5" w:type="even"/>
      <w:pgSz w:w="11906" w:h="16838"/>
      <w:pgMar w:top="2098" w:right="1474" w:bottom="1985" w:left="1588" w:header="851" w:footer="1418" w:gutter="0"/>
      <w:pgNumType w:fmt="numberInDash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3475029-C17A-4783-A740-B8088C488F8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71F293FB-94F4-4E6F-947A-B89DBF8078D3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E8E0A36A-8860-4723-8127-A47CE2F7BA82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8D110762-7C01-4C83-8478-0607A9AD052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6C49637E-B5AE-4762-A109-6575A980995D}"/>
  </w:font>
  <w:font w:name="Calibri">
    <w:altName w:val="Arial Rounded MT Bold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6" w:fontKey="{2FCBE7B0-F60B-456A-BD94-39B86496AB5E}"/>
  </w:font>
  <w:font w:name="FZFSK--GBK1-0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7" w:fontKey="{A98256CE-7C05-4209-9B8F-958BA9903532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37E8B726-29AD-4B44-B741-A2086938CFB3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8382ED37-1825-4207-9FEB-5EF8272CFC9E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D7807402-A94C-449B-945B-13F290B66C44}"/>
  </w:font>
  <w:font w:name="新宋体">
    <w:panose1 w:val="02010609030101010101"/>
    <w:charset w:val="86"/>
    <w:family w:val="modern"/>
    <w:pitch w:val="default"/>
    <w:sig w:usb0="00000283" w:usb1="288F0000" w:usb2="00000006" w:usb3="00000000" w:csb0="00040001" w:csb1="00000000"/>
    <w:embedRegular r:id="rId11" w:fontKey="{0D57DF7F-12AF-4010-8E5F-BCACE55FA540}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  <w:embedRegular r:id="rId12" w:fontKey="{B8DA98DE-BE73-46CC-AEB3-E6C9D854D8B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framePr w:wrap="around" w:vAnchor="text" w:hAnchor="margin" w:xAlign="center" w:y="1"/>
      <w:rPr>
        <w:rStyle w:val="9"/>
        <w:sz w:val="24"/>
        <w:szCs w:val="24"/>
      </w:rPr>
    </w:pPr>
    <w:r>
      <w:rPr>
        <w:sz w:val="24"/>
        <w:szCs w:val="24"/>
      </w:rPr>
      <w:fldChar w:fldCharType="begin"/>
    </w:r>
    <w:r>
      <w:rPr>
        <w:rStyle w:val="9"/>
        <w:sz w:val="24"/>
        <w:szCs w:val="24"/>
      </w:rPr>
      <w:instrText xml:space="preserve">PAGE  </w:instrText>
    </w:r>
    <w:r>
      <w:rPr>
        <w:sz w:val="24"/>
        <w:szCs w:val="24"/>
      </w:rPr>
      <w:fldChar w:fldCharType="separate"/>
    </w:r>
    <w:r>
      <w:rPr>
        <w:rStyle w:val="9"/>
        <w:sz w:val="24"/>
        <w:szCs w:val="24"/>
      </w:rPr>
      <w:t>- 3 -</w:t>
    </w:r>
    <w:r>
      <w:rPr>
        <w:sz w:val="24"/>
        <w:szCs w:val="24"/>
      </w:rPr>
      <w:fldChar w:fldCharType="end"/>
    </w:r>
  </w:p>
  <w:p>
    <w:pPr>
      <w:pStyle w:val="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framePr w:wrap="around" w:vAnchor="text" w:hAnchor="margin" w:xAlign="center" w:y="1"/>
      <w:rPr>
        <w:rStyle w:val="9"/>
      </w:rPr>
    </w:pPr>
    <w:r>
      <w:fldChar w:fldCharType="begin"/>
    </w:r>
    <w:r>
      <w:rPr>
        <w:rStyle w:val="9"/>
      </w:rPr>
      <w:instrText xml:space="preserve">PAGE  </w:instrText>
    </w:r>
    <w:r>
      <w:fldChar w:fldCharType="end"/>
    </w: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TrueType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rsids>
    <w:rsidRoot w:val="792B2454"/>
    <w:rsid w:val="0001513D"/>
    <w:rsid w:val="00040699"/>
    <w:rsid w:val="00041082"/>
    <w:rsid w:val="00046E7D"/>
    <w:rsid w:val="00050DAE"/>
    <w:rsid w:val="000644D1"/>
    <w:rsid w:val="0007317E"/>
    <w:rsid w:val="000B65FC"/>
    <w:rsid w:val="000C7976"/>
    <w:rsid w:val="000F5721"/>
    <w:rsid w:val="00103988"/>
    <w:rsid w:val="00122898"/>
    <w:rsid w:val="001333C3"/>
    <w:rsid w:val="00134871"/>
    <w:rsid w:val="001567AB"/>
    <w:rsid w:val="00157331"/>
    <w:rsid w:val="001A1195"/>
    <w:rsid w:val="001B0314"/>
    <w:rsid w:val="001B3106"/>
    <w:rsid w:val="00222DBB"/>
    <w:rsid w:val="0022508E"/>
    <w:rsid w:val="00235184"/>
    <w:rsid w:val="0023780C"/>
    <w:rsid w:val="00250847"/>
    <w:rsid w:val="0029530D"/>
    <w:rsid w:val="002A011B"/>
    <w:rsid w:val="002A4D09"/>
    <w:rsid w:val="002A7490"/>
    <w:rsid w:val="002C48A5"/>
    <w:rsid w:val="002C6916"/>
    <w:rsid w:val="003041CA"/>
    <w:rsid w:val="003248C4"/>
    <w:rsid w:val="00327821"/>
    <w:rsid w:val="0033244A"/>
    <w:rsid w:val="00333F9A"/>
    <w:rsid w:val="00366859"/>
    <w:rsid w:val="003A360C"/>
    <w:rsid w:val="003E53AB"/>
    <w:rsid w:val="003E7733"/>
    <w:rsid w:val="003E7772"/>
    <w:rsid w:val="004038D7"/>
    <w:rsid w:val="004046A3"/>
    <w:rsid w:val="00414C84"/>
    <w:rsid w:val="00434732"/>
    <w:rsid w:val="0044145B"/>
    <w:rsid w:val="00445DD6"/>
    <w:rsid w:val="004547DE"/>
    <w:rsid w:val="00463BA9"/>
    <w:rsid w:val="004B250A"/>
    <w:rsid w:val="004F0ABD"/>
    <w:rsid w:val="005057C5"/>
    <w:rsid w:val="00514EC0"/>
    <w:rsid w:val="0053186D"/>
    <w:rsid w:val="0054138A"/>
    <w:rsid w:val="0054440A"/>
    <w:rsid w:val="00546290"/>
    <w:rsid w:val="005631E7"/>
    <w:rsid w:val="00580876"/>
    <w:rsid w:val="0058287E"/>
    <w:rsid w:val="005B11EA"/>
    <w:rsid w:val="005E667A"/>
    <w:rsid w:val="005F7CF1"/>
    <w:rsid w:val="006047EE"/>
    <w:rsid w:val="0061498B"/>
    <w:rsid w:val="00645244"/>
    <w:rsid w:val="006673D4"/>
    <w:rsid w:val="00673157"/>
    <w:rsid w:val="00675464"/>
    <w:rsid w:val="006803E2"/>
    <w:rsid w:val="00691AF8"/>
    <w:rsid w:val="006A3D51"/>
    <w:rsid w:val="006F5EEB"/>
    <w:rsid w:val="00711AF9"/>
    <w:rsid w:val="00720835"/>
    <w:rsid w:val="007507B4"/>
    <w:rsid w:val="007926C6"/>
    <w:rsid w:val="00796A4C"/>
    <w:rsid w:val="007B1D05"/>
    <w:rsid w:val="007C2356"/>
    <w:rsid w:val="007C5675"/>
    <w:rsid w:val="007C7E24"/>
    <w:rsid w:val="008174BF"/>
    <w:rsid w:val="008274BB"/>
    <w:rsid w:val="0083238A"/>
    <w:rsid w:val="00834644"/>
    <w:rsid w:val="00862D1B"/>
    <w:rsid w:val="00863B5A"/>
    <w:rsid w:val="008A7C8B"/>
    <w:rsid w:val="008C1377"/>
    <w:rsid w:val="008C43C7"/>
    <w:rsid w:val="008D5B1B"/>
    <w:rsid w:val="008F3A86"/>
    <w:rsid w:val="008F59E5"/>
    <w:rsid w:val="009154BE"/>
    <w:rsid w:val="009171D1"/>
    <w:rsid w:val="00940FF5"/>
    <w:rsid w:val="00962AC5"/>
    <w:rsid w:val="00984DE3"/>
    <w:rsid w:val="00985C89"/>
    <w:rsid w:val="009A3BB7"/>
    <w:rsid w:val="009C26DC"/>
    <w:rsid w:val="009C6A71"/>
    <w:rsid w:val="009D3E5A"/>
    <w:rsid w:val="009D4CBB"/>
    <w:rsid w:val="009D656D"/>
    <w:rsid w:val="009F62AF"/>
    <w:rsid w:val="00A15117"/>
    <w:rsid w:val="00A31325"/>
    <w:rsid w:val="00A42047"/>
    <w:rsid w:val="00A51587"/>
    <w:rsid w:val="00A64A0C"/>
    <w:rsid w:val="00AA5BB5"/>
    <w:rsid w:val="00AB6209"/>
    <w:rsid w:val="00AC5C8D"/>
    <w:rsid w:val="00AC7789"/>
    <w:rsid w:val="00AD7220"/>
    <w:rsid w:val="00AE44F1"/>
    <w:rsid w:val="00AF7176"/>
    <w:rsid w:val="00B009AE"/>
    <w:rsid w:val="00B1648B"/>
    <w:rsid w:val="00B27F52"/>
    <w:rsid w:val="00B3038A"/>
    <w:rsid w:val="00B410D1"/>
    <w:rsid w:val="00B4495F"/>
    <w:rsid w:val="00B7142E"/>
    <w:rsid w:val="00C01514"/>
    <w:rsid w:val="00C032F3"/>
    <w:rsid w:val="00C44451"/>
    <w:rsid w:val="00C5235D"/>
    <w:rsid w:val="00C53F49"/>
    <w:rsid w:val="00CC1100"/>
    <w:rsid w:val="00CC2CEC"/>
    <w:rsid w:val="00CF4D06"/>
    <w:rsid w:val="00D36950"/>
    <w:rsid w:val="00D430F6"/>
    <w:rsid w:val="00D539D2"/>
    <w:rsid w:val="00D5715D"/>
    <w:rsid w:val="00D67941"/>
    <w:rsid w:val="00D820E7"/>
    <w:rsid w:val="00D93693"/>
    <w:rsid w:val="00D9576F"/>
    <w:rsid w:val="00DC2D61"/>
    <w:rsid w:val="00DE23B4"/>
    <w:rsid w:val="00DF1D5A"/>
    <w:rsid w:val="00E51DFF"/>
    <w:rsid w:val="00E544B0"/>
    <w:rsid w:val="00E66E2E"/>
    <w:rsid w:val="00E86269"/>
    <w:rsid w:val="00E86D71"/>
    <w:rsid w:val="00EE2EC3"/>
    <w:rsid w:val="00EE5348"/>
    <w:rsid w:val="00F0260A"/>
    <w:rsid w:val="00F26D3C"/>
    <w:rsid w:val="00F41BB5"/>
    <w:rsid w:val="00F52C21"/>
    <w:rsid w:val="00F74AAE"/>
    <w:rsid w:val="00F7756D"/>
    <w:rsid w:val="00F82106"/>
    <w:rsid w:val="00F821F0"/>
    <w:rsid w:val="00F86B9C"/>
    <w:rsid w:val="00FA1253"/>
    <w:rsid w:val="00FC11E6"/>
    <w:rsid w:val="00FC3C57"/>
    <w:rsid w:val="00FE53C6"/>
    <w:rsid w:val="00FE5C90"/>
    <w:rsid w:val="010A436B"/>
    <w:rsid w:val="0244075A"/>
    <w:rsid w:val="031E264A"/>
    <w:rsid w:val="0322077E"/>
    <w:rsid w:val="032A0ABF"/>
    <w:rsid w:val="036B0C2A"/>
    <w:rsid w:val="04520A58"/>
    <w:rsid w:val="0473789B"/>
    <w:rsid w:val="04F236E0"/>
    <w:rsid w:val="051B288B"/>
    <w:rsid w:val="065E2235"/>
    <w:rsid w:val="06687CEC"/>
    <w:rsid w:val="07521097"/>
    <w:rsid w:val="0753632B"/>
    <w:rsid w:val="08265E7D"/>
    <w:rsid w:val="083C3F9D"/>
    <w:rsid w:val="09A8759F"/>
    <w:rsid w:val="0B1156D8"/>
    <w:rsid w:val="0CFF08BB"/>
    <w:rsid w:val="0E1E79AA"/>
    <w:rsid w:val="0E345415"/>
    <w:rsid w:val="0EC47976"/>
    <w:rsid w:val="10DB6C44"/>
    <w:rsid w:val="11BB1CFD"/>
    <w:rsid w:val="12BA6455"/>
    <w:rsid w:val="13D73E19"/>
    <w:rsid w:val="14CE0CDB"/>
    <w:rsid w:val="156878CC"/>
    <w:rsid w:val="15EF7C0F"/>
    <w:rsid w:val="172D6DB8"/>
    <w:rsid w:val="17FA1F33"/>
    <w:rsid w:val="184B36E2"/>
    <w:rsid w:val="1981300E"/>
    <w:rsid w:val="19F47D0F"/>
    <w:rsid w:val="1E22449C"/>
    <w:rsid w:val="1EF83EEB"/>
    <w:rsid w:val="1F010886"/>
    <w:rsid w:val="1F0113BE"/>
    <w:rsid w:val="20BB32FB"/>
    <w:rsid w:val="20EE4D08"/>
    <w:rsid w:val="21106B42"/>
    <w:rsid w:val="213149B5"/>
    <w:rsid w:val="21ED7B09"/>
    <w:rsid w:val="22337205"/>
    <w:rsid w:val="22510995"/>
    <w:rsid w:val="24BF3CC6"/>
    <w:rsid w:val="2518645E"/>
    <w:rsid w:val="25DF19C9"/>
    <w:rsid w:val="25E958BB"/>
    <w:rsid w:val="26DB2638"/>
    <w:rsid w:val="27EC721B"/>
    <w:rsid w:val="2806319E"/>
    <w:rsid w:val="28422560"/>
    <w:rsid w:val="28566168"/>
    <w:rsid w:val="28C37F7D"/>
    <w:rsid w:val="291D0BFE"/>
    <w:rsid w:val="2B7778BE"/>
    <w:rsid w:val="2C977A51"/>
    <w:rsid w:val="2DB62B65"/>
    <w:rsid w:val="2E9E5CF6"/>
    <w:rsid w:val="2EB56E88"/>
    <w:rsid w:val="2F1F5018"/>
    <w:rsid w:val="303B2789"/>
    <w:rsid w:val="304E18AD"/>
    <w:rsid w:val="30924638"/>
    <w:rsid w:val="311D5B30"/>
    <w:rsid w:val="322C0B00"/>
    <w:rsid w:val="32DB7188"/>
    <w:rsid w:val="33416FF2"/>
    <w:rsid w:val="339E3B52"/>
    <w:rsid w:val="34531F11"/>
    <w:rsid w:val="350231EC"/>
    <w:rsid w:val="350909BC"/>
    <w:rsid w:val="369B7F09"/>
    <w:rsid w:val="36E76C62"/>
    <w:rsid w:val="374A7134"/>
    <w:rsid w:val="37A439F9"/>
    <w:rsid w:val="37CC5ACA"/>
    <w:rsid w:val="37D905BC"/>
    <w:rsid w:val="387511A6"/>
    <w:rsid w:val="391A1962"/>
    <w:rsid w:val="397B5E0E"/>
    <w:rsid w:val="39CD4973"/>
    <w:rsid w:val="39DF00C3"/>
    <w:rsid w:val="3A2B6170"/>
    <w:rsid w:val="3A3D64C2"/>
    <w:rsid w:val="3CD97E07"/>
    <w:rsid w:val="3CE5245D"/>
    <w:rsid w:val="3D493C26"/>
    <w:rsid w:val="3D81069E"/>
    <w:rsid w:val="3ED2688D"/>
    <w:rsid w:val="40926A96"/>
    <w:rsid w:val="40CF2BF8"/>
    <w:rsid w:val="413C124B"/>
    <w:rsid w:val="41712B1A"/>
    <w:rsid w:val="41BF3751"/>
    <w:rsid w:val="420C3F90"/>
    <w:rsid w:val="433E5416"/>
    <w:rsid w:val="43AC053C"/>
    <w:rsid w:val="443B25C3"/>
    <w:rsid w:val="45BE5C66"/>
    <w:rsid w:val="462F4BD1"/>
    <w:rsid w:val="467746C4"/>
    <w:rsid w:val="46C80CE6"/>
    <w:rsid w:val="495516F8"/>
    <w:rsid w:val="49C74D88"/>
    <w:rsid w:val="4A5F359D"/>
    <w:rsid w:val="4AA322C8"/>
    <w:rsid w:val="4B511C74"/>
    <w:rsid w:val="4BEB2C9B"/>
    <w:rsid w:val="4CE67D30"/>
    <w:rsid w:val="4D186BE0"/>
    <w:rsid w:val="4F7359B9"/>
    <w:rsid w:val="4F941488"/>
    <w:rsid w:val="4FE96852"/>
    <w:rsid w:val="51027F20"/>
    <w:rsid w:val="51770A39"/>
    <w:rsid w:val="51D06EE5"/>
    <w:rsid w:val="527C3C74"/>
    <w:rsid w:val="53251018"/>
    <w:rsid w:val="534F3792"/>
    <w:rsid w:val="543D0C28"/>
    <w:rsid w:val="548C227B"/>
    <w:rsid w:val="55383D4A"/>
    <w:rsid w:val="558533AE"/>
    <w:rsid w:val="55870269"/>
    <w:rsid w:val="569E243D"/>
    <w:rsid w:val="56AF475A"/>
    <w:rsid w:val="56B22756"/>
    <w:rsid w:val="57CD2E39"/>
    <w:rsid w:val="584249A5"/>
    <w:rsid w:val="58783532"/>
    <w:rsid w:val="59327517"/>
    <w:rsid w:val="5B1C11EC"/>
    <w:rsid w:val="5D0E0249"/>
    <w:rsid w:val="5D683CAE"/>
    <w:rsid w:val="5DA84095"/>
    <w:rsid w:val="5E1A7D4E"/>
    <w:rsid w:val="5E8A2BBD"/>
    <w:rsid w:val="5EE245F1"/>
    <w:rsid w:val="604F002A"/>
    <w:rsid w:val="60630F62"/>
    <w:rsid w:val="62B865EC"/>
    <w:rsid w:val="62DC5E53"/>
    <w:rsid w:val="63057165"/>
    <w:rsid w:val="64845350"/>
    <w:rsid w:val="654102CF"/>
    <w:rsid w:val="664C3824"/>
    <w:rsid w:val="66B20F12"/>
    <w:rsid w:val="66F9459C"/>
    <w:rsid w:val="67252A5F"/>
    <w:rsid w:val="67C5654A"/>
    <w:rsid w:val="67C92A82"/>
    <w:rsid w:val="67DF4A14"/>
    <w:rsid w:val="689A3D1E"/>
    <w:rsid w:val="690F1A06"/>
    <w:rsid w:val="69C16D57"/>
    <w:rsid w:val="6B68559B"/>
    <w:rsid w:val="6C6F3839"/>
    <w:rsid w:val="6C712F3F"/>
    <w:rsid w:val="6D535020"/>
    <w:rsid w:val="6D724602"/>
    <w:rsid w:val="6DF94F36"/>
    <w:rsid w:val="6E181835"/>
    <w:rsid w:val="6E220F36"/>
    <w:rsid w:val="6E745906"/>
    <w:rsid w:val="6FB81218"/>
    <w:rsid w:val="71475333"/>
    <w:rsid w:val="75B4695B"/>
    <w:rsid w:val="76DB56D0"/>
    <w:rsid w:val="77111CB6"/>
    <w:rsid w:val="77CE6744"/>
    <w:rsid w:val="782A4588"/>
    <w:rsid w:val="78480B07"/>
    <w:rsid w:val="792B2454"/>
    <w:rsid w:val="7ACD2938"/>
    <w:rsid w:val="7D592C1E"/>
    <w:rsid w:val="7D7B0AAA"/>
    <w:rsid w:val="7DDD2755"/>
    <w:rsid w:val="7E14349C"/>
    <w:rsid w:val="7E6D0C88"/>
    <w:rsid w:val="7F856EE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paragraph" w:styleId="3">
    <w:name w:val="heading 5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/>
      <w:sz w:val="28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9">
    <w:name w:val="page number"/>
    <w:basedOn w:val="8"/>
    <w:qFormat/>
    <w:uiPriority w:val="0"/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fontstyle01"/>
    <w:basedOn w:val="8"/>
    <w:qFormat/>
    <w:uiPriority w:val="0"/>
    <w:rPr>
      <w:rFonts w:hint="default" w:ascii="FZFSK--GBK1-0" w:hAnsi="FZFSK--GBK1-0"/>
      <w:color w:val="00000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2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2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DA245A2-743F-4D0C-BC0B-92A442FD2A1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</Template>
  <Pages>3</Pages>
  <Words>193</Words>
  <Characters>1106</Characters>
  <Lines>9</Lines>
  <Paragraphs>2</Paragraphs>
  <TotalTime>13</TotalTime>
  <ScaleCrop>false</ScaleCrop>
  <LinksUpToDate>false</LinksUpToDate>
  <CharactersWithSpaces>1297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2018-09-21T01:37:00Z</dcterms:created>
  <dc:creator> 蝈蝈</dc:creator>
  <cp:lastModifiedBy>朵</cp:lastModifiedBy>
  <cp:lastPrinted>2021-02-02T08:40:00Z</cp:lastPrinted>
  <dcterms:modified xsi:type="dcterms:W3CDTF">2021-02-03T01:12:49Z</dcterms:modified>
  <cp:revision>59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  <property fmtid="{D5CDD505-2E9C-101B-9397-08002B2CF9AE}" pid="3" name="KSOSaveFontToCloudKey">
    <vt:lpwstr>342628515_embed</vt:lpwstr>
  </property>
</Properties>
</file>